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6F145" w14:textId="5DA60979" w:rsidR="0023139E" w:rsidRDefault="0082323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885" behindDoc="0" locked="0" layoutInCell="1" allowOverlap="1" wp14:anchorId="39E2DBF6" wp14:editId="0605E5B1">
                <wp:simplePos x="0" y="0"/>
                <wp:positionH relativeFrom="page">
                  <wp:posOffset>1016000</wp:posOffset>
                </wp:positionH>
                <wp:positionV relativeFrom="page">
                  <wp:posOffset>7556500</wp:posOffset>
                </wp:positionV>
                <wp:extent cx="5715000" cy="1562100"/>
                <wp:effectExtent l="0" t="0" r="0" b="1270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B5759" w14:textId="4684A98C" w:rsidR="00924DC0" w:rsidRPr="00464056" w:rsidRDefault="00924DC0" w:rsidP="00464056">
                            <w:pPr>
                              <w:jc w:val="center"/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464056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>Ley Integral Contra la Violencia Hacia las Mujeres y Reformas a la Ley No. 641, “Código Penal”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5" o:spid="_x0000_s1026" type="#_x0000_t202" style="position:absolute;margin-left:80pt;margin-top:595pt;width:450pt;height:123pt;z-index:25168088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Gq+M8CAAAR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" filled="f" stroked="f">
                <v:textbox>
                  <w:txbxContent>
                    <w:p w14:paraId="318B5759" w14:textId="4684A98C" w:rsidR="00924DC0" w:rsidRPr="00464056" w:rsidRDefault="00924DC0" w:rsidP="00464056">
                      <w:pPr>
                        <w:jc w:val="center"/>
                        <w:rPr>
                          <w:color w:val="FFFFFF" w:themeColor="background1"/>
                          <w:sz w:val="50"/>
                          <w:szCs w:val="50"/>
                        </w:rPr>
                      </w:pPr>
                      <w:r w:rsidRPr="00464056">
                        <w:rPr>
                          <w:color w:val="FFFFFF" w:themeColor="background1"/>
                          <w:sz w:val="50"/>
                          <w:szCs w:val="50"/>
                        </w:rPr>
                        <w:t>Ley Integral Contra la Violencia Hacia las Mujeres y Reformas a la Ley No. 641, “Código Penal”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D30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802200E" wp14:editId="647A42BF">
                <wp:simplePos x="0" y="0"/>
                <wp:positionH relativeFrom="page">
                  <wp:posOffset>2349500</wp:posOffset>
                </wp:positionH>
                <wp:positionV relativeFrom="page">
                  <wp:posOffset>558800</wp:posOffset>
                </wp:positionV>
                <wp:extent cx="3098800" cy="1778635"/>
                <wp:effectExtent l="0" t="0" r="0" b="24765"/>
                <wp:wrapTight wrapText="bothSides">
                  <wp:wrapPolygon edited="0">
                    <wp:start x="177" y="0"/>
                    <wp:lineTo x="354" y="21592"/>
                    <wp:lineTo x="21069" y="21592"/>
                    <wp:lineTo x="21246" y="0"/>
                    <wp:lineTo x="177" y="0"/>
                  </wp:wrapPolygon>
                </wp:wrapTight>
                <wp:docPr id="5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77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C1662C" w14:textId="77777777" w:rsidR="00924DC0" w:rsidRDefault="00924DC0" w:rsidP="0023139E">
                            <w:pPr>
                              <w:pStyle w:val="Title"/>
                            </w:pPr>
                            <w:r>
                              <w:t>Ley No. 779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margin-left:185pt;margin-top:44pt;width:244pt;height:140.05pt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p3c/gCAABX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" filled="f" stroked="f">
                <v:textbox inset=",0,,0">
                  <w:txbxContent>
                    <w:p w14:paraId="7FC1662C" w14:textId="77777777" w:rsidR="00924DC0" w:rsidRDefault="00924DC0" w:rsidP="0023139E">
                      <w:pPr>
                        <w:pStyle w:val="Title"/>
                      </w:pPr>
                      <w:r>
                        <w:t>Ley No. 779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712B">
        <w:rPr>
          <w:noProof/>
          <w:lang w:val="en-US"/>
        </w:rPr>
        <w:drawing>
          <wp:anchor distT="0" distB="0" distL="114300" distR="114300" simplePos="0" relativeHeight="251659381" behindDoc="0" locked="0" layoutInCell="1" allowOverlap="1" wp14:anchorId="3E22E2D8" wp14:editId="49A2BB70">
            <wp:simplePos x="0" y="0"/>
            <wp:positionH relativeFrom="page">
              <wp:posOffset>1612265</wp:posOffset>
            </wp:positionH>
            <wp:positionV relativeFrom="page">
              <wp:posOffset>2349500</wp:posOffset>
            </wp:positionV>
            <wp:extent cx="4665345" cy="4394200"/>
            <wp:effectExtent l="0" t="0" r="8255" b="0"/>
            <wp:wrapThrough wrapText="bothSides">
              <wp:wrapPolygon edited="0">
                <wp:start x="0" y="0"/>
                <wp:lineTo x="0" y="21475"/>
                <wp:lineTo x="21521" y="21475"/>
                <wp:lineTo x="21521" y="0"/>
                <wp:lineTo x="0" y="0"/>
              </wp:wrapPolygon>
            </wp:wrapThrough>
            <wp:docPr id="56" name="Picture 56" descr="Macintosh HD:Users:emilymuller:Desktop:GMS 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muller:Desktop:GMS Emblem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B01DC20" wp14:editId="73DCB724">
                <wp:simplePos x="0" y="0"/>
                <wp:positionH relativeFrom="page">
                  <wp:posOffset>457200</wp:posOffset>
                </wp:positionH>
                <wp:positionV relativeFrom="page">
                  <wp:posOffset>6870700</wp:posOffset>
                </wp:positionV>
                <wp:extent cx="6858000" cy="2730500"/>
                <wp:effectExtent l="0" t="0" r="0" b="1270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730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478B17" w14:textId="4C2CF5C0" w:rsidR="00924DC0" w:rsidRPr="009C07CB" w:rsidRDefault="00924DC0" w:rsidP="0023139E">
                            <w:pPr>
                              <w:pStyle w:val="Symbol"/>
                              <w:rPr>
                                <w:color w:val="C1C1D6" w:themeColor="accent3" w:themeTint="66"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vert="horz" wrap="square" lIns="18288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36pt;margin-top:541pt;width:540pt;height:21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" fillcolor="#669 [3206]" stroked="f" strokecolor="#4a7ebb" strokeweight="1.5pt">
                <v:shadow opacity="22938f" mv:blur="38100f" offset="0,2pt"/>
                <v:textbox inset="14.4pt,0,,7.2pt">
                  <w:txbxContent>
                    <w:p w14:paraId="65478B17" w14:textId="4C2CF5C0" w:rsidR="00924DC0" w:rsidRPr="009C07CB" w:rsidRDefault="00924DC0" w:rsidP="0023139E">
                      <w:pPr>
                        <w:pStyle w:val="Symbol"/>
                        <w:rPr>
                          <w:color w:val="C1C1D6" w:themeColor="accent3" w:themeTint="66"/>
                          <w:sz w:val="1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71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D87206" wp14:editId="0DB7C502">
                <wp:simplePos x="0" y="0"/>
                <wp:positionH relativeFrom="page">
                  <wp:posOffset>2205990</wp:posOffset>
                </wp:positionH>
                <wp:positionV relativeFrom="page">
                  <wp:posOffset>457200</wp:posOffset>
                </wp:positionV>
                <wp:extent cx="3360420" cy="1739900"/>
                <wp:effectExtent l="0" t="0" r="0" b="12700"/>
                <wp:wrapNone/>
                <wp:docPr id="5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0420" cy="173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123549" w14:textId="6428D672" w:rsidR="00924DC0" w:rsidRPr="009C07CB" w:rsidRDefault="00924DC0" w:rsidP="0023139E">
                            <w:pPr>
                              <w:pStyle w:val="Symbol"/>
                              <w:rPr>
                                <w:color w:val="CF9FCF" w:themeColor="accent1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9" style="position:absolute;margin-left:173.7pt;margin-top:36pt;width:264.6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" fillcolor="#636 [3204]" stroked="f" strokecolor="#4a7ebb" strokeweight="1.5pt">
                <v:shadow opacity="22938f" mv:blur="38100f" offset="0,2pt"/>
                <v:textbox inset="14.4pt,7.2pt,,7.2pt">
                  <w:txbxContent>
                    <w:p w14:paraId="6C123549" w14:textId="6428D672" w:rsidR="00924DC0" w:rsidRPr="009C07CB" w:rsidRDefault="00924DC0" w:rsidP="0023139E">
                      <w:pPr>
                        <w:pStyle w:val="Symbol"/>
                        <w:rPr>
                          <w:color w:val="CF9FCF" w:themeColor="accent1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3BB7">
        <w:br w:type="page"/>
      </w:r>
      <w:r w:rsidR="00373FA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562021F" wp14:editId="0D665050">
                <wp:simplePos x="0" y="0"/>
                <wp:positionH relativeFrom="page">
                  <wp:posOffset>889000</wp:posOffset>
                </wp:positionH>
                <wp:positionV relativeFrom="page">
                  <wp:posOffset>7378700</wp:posOffset>
                </wp:positionV>
                <wp:extent cx="3780155" cy="2235200"/>
                <wp:effectExtent l="0" t="0" r="4445" b="0"/>
                <wp:wrapNone/>
                <wp:docPr id="4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22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5">
                        <w:txbxContent>
                          <w:p w14:paraId="0465C5E0" w14:textId="7C2EBACE" w:rsidR="00924DC0" w:rsidRPr="0080053F" w:rsidRDefault="00924DC0" w:rsidP="000453DB">
                            <w:pPr>
                              <w:pStyle w:val="BodyText"/>
                              <w:spacing w:line="240" w:lineRule="auto"/>
                              <w:rPr>
                                <w:b/>
                                <w:color w:val="auto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80053F">
                              <w:rPr>
                                <w:b/>
                                <w:color w:val="auto"/>
                                <w:sz w:val="30"/>
                                <w:szCs w:val="30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auto"/>
                                <w:sz w:val="30"/>
                                <w:szCs w:val="30"/>
                                <w:u w:val="single"/>
                              </w:rPr>
                              <w:t>rt.</w:t>
                            </w:r>
                            <w:r w:rsidRPr="0080053F">
                              <w:rPr>
                                <w:b/>
                                <w:color w:val="auto"/>
                                <w:sz w:val="30"/>
                                <w:szCs w:val="30"/>
                                <w:u w:val="single"/>
                              </w:rPr>
                              <w:t xml:space="preserve"> 1: </w:t>
                            </w:r>
                          </w:p>
                          <w:p w14:paraId="7F8B71D3" w14:textId="452535D6" w:rsidR="00924DC0" w:rsidRDefault="00924DC0" w:rsidP="00373FA3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DC3E57"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  <w:t xml:space="preserve">El </w:t>
                            </w:r>
                            <w:r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  <w:t xml:space="preserve">objeto de Ley 779 es actuar </w:t>
                            </w:r>
                            <w:r w:rsidRPr="00DC3E57"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  <w:t>contra vi</w:t>
                            </w:r>
                            <w:r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  <w:t xml:space="preserve">olencia que se ejerce hacia las mujeres, </w:t>
                            </w:r>
                            <w:r w:rsidRPr="00DC3E57"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  <w:t xml:space="preserve">garantizar una vida libre de discriminación, prestar asistencia a las mujeres </w:t>
                            </w:r>
                            <w:r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  <w:t xml:space="preserve">víctimas de violencia, y impulsando cambio en </w:t>
                            </w:r>
                            <w:r w:rsidRPr="00DC3E57"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  <w:t xml:space="preserve">los patrones socioculturales y patriarcales que sostienen las relaciones de poder. </w:t>
                            </w:r>
                          </w:p>
                          <w:p w14:paraId="066F76DC" w14:textId="1C1987C3" w:rsidR="00924DC0" w:rsidRPr="00937512" w:rsidRDefault="00924DC0" w:rsidP="000453DB">
                            <w:pPr>
                              <w:pStyle w:val="BodyText"/>
                              <w:spacing w:line="240" w:lineRule="auto"/>
                              <w:rPr>
                                <w:b/>
                                <w:color w:val="auto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37512">
                              <w:rPr>
                                <w:b/>
                                <w:color w:val="auto"/>
                                <w:sz w:val="30"/>
                                <w:szCs w:val="30"/>
                                <w:u w:val="single"/>
                              </w:rPr>
                              <w:t>Art. 2: Ámbito de aplicación de la Ley</w:t>
                            </w:r>
                          </w:p>
                          <w:p w14:paraId="44AF29EC" w14:textId="239AA4AA" w:rsidR="00924DC0" w:rsidRPr="00DC3E57" w:rsidRDefault="00924DC0" w:rsidP="00373FA3">
                            <w:pPr>
                              <w:pStyle w:val="BodyText"/>
                              <w:spacing w:line="240" w:lineRule="auto"/>
                              <w:jc w:val="both"/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DC3E57">
                              <w:rPr>
                                <w:b/>
                                <w:color w:val="auto"/>
                                <w:sz w:val="30"/>
                                <w:szCs w:val="30"/>
                              </w:rPr>
                              <w:t>La presente Ley se aplicará tanto en el ámbito público como en el privado a quien ejerza violencia contra las mujeres de manera puntual o de forma reiterada. Los efectos de esta Ley, serán aplicables a quien se halle o hubiere estado ligado por relación de consanguinidad, afinidad, sujetos a tutela, cónyuge, ex-cónyuge, conviviente en unión de hecho estable, ex-conviviente en unión de hecho estable, novios, ex-novios, relación de afectividad, desconocidos, así como cualquier otra relación interpersonal que pueda generar este tipo de violencia.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0" type="#_x0000_t202" style="position:absolute;margin-left:70pt;margin-top:581pt;width:297.65pt;height:176pt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" mv:complextextbox="1" filled="f" stroked="f">
                <v:textbox style="mso-next-textbox:#Text Box 86" inset="0,0,0,0">
                  <w:txbxContent>
                    <w:p w14:paraId="0465C5E0" w14:textId="7C2EBACE" w:rsidR="00924DC0" w:rsidRPr="0080053F" w:rsidRDefault="00924DC0" w:rsidP="000453DB">
                      <w:pPr>
                        <w:pStyle w:val="BodyText"/>
                        <w:spacing w:line="240" w:lineRule="auto"/>
                        <w:rPr>
                          <w:b/>
                          <w:color w:val="auto"/>
                          <w:sz w:val="30"/>
                          <w:szCs w:val="30"/>
                          <w:u w:val="single"/>
                        </w:rPr>
                      </w:pPr>
                      <w:r w:rsidRPr="0080053F">
                        <w:rPr>
                          <w:b/>
                          <w:color w:val="auto"/>
                          <w:sz w:val="30"/>
                          <w:szCs w:val="30"/>
                          <w:u w:val="single"/>
                        </w:rPr>
                        <w:t>A</w:t>
                      </w:r>
                      <w:r>
                        <w:rPr>
                          <w:b/>
                          <w:color w:val="auto"/>
                          <w:sz w:val="30"/>
                          <w:szCs w:val="30"/>
                          <w:u w:val="single"/>
                        </w:rPr>
                        <w:t>rt.</w:t>
                      </w:r>
                      <w:r w:rsidRPr="0080053F">
                        <w:rPr>
                          <w:b/>
                          <w:color w:val="auto"/>
                          <w:sz w:val="30"/>
                          <w:szCs w:val="30"/>
                          <w:u w:val="single"/>
                        </w:rPr>
                        <w:t xml:space="preserve"> 1: </w:t>
                      </w:r>
                    </w:p>
                    <w:p w14:paraId="7F8B71D3" w14:textId="452535D6" w:rsidR="00924DC0" w:rsidRDefault="00924DC0" w:rsidP="00373FA3">
                      <w:pPr>
                        <w:pStyle w:val="BodyText"/>
                        <w:spacing w:line="240" w:lineRule="auto"/>
                        <w:jc w:val="both"/>
                        <w:rPr>
                          <w:b/>
                          <w:color w:val="auto"/>
                          <w:sz w:val="30"/>
                          <w:szCs w:val="30"/>
                        </w:rPr>
                      </w:pPr>
                      <w:r w:rsidRPr="00DC3E57">
                        <w:rPr>
                          <w:b/>
                          <w:color w:val="auto"/>
                          <w:sz w:val="30"/>
                          <w:szCs w:val="30"/>
                        </w:rPr>
                        <w:t xml:space="preserve">El </w:t>
                      </w:r>
                      <w:r>
                        <w:rPr>
                          <w:b/>
                          <w:color w:val="auto"/>
                          <w:sz w:val="30"/>
                          <w:szCs w:val="30"/>
                        </w:rPr>
                        <w:t xml:space="preserve">objeto de Ley 779 es actuar </w:t>
                      </w:r>
                      <w:r w:rsidRPr="00DC3E57">
                        <w:rPr>
                          <w:b/>
                          <w:color w:val="auto"/>
                          <w:sz w:val="30"/>
                          <w:szCs w:val="30"/>
                        </w:rPr>
                        <w:t>contra vi</w:t>
                      </w:r>
                      <w:r>
                        <w:rPr>
                          <w:b/>
                          <w:color w:val="auto"/>
                          <w:sz w:val="30"/>
                          <w:szCs w:val="30"/>
                        </w:rPr>
                        <w:t xml:space="preserve">olencia que se ejerce hacia las mujeres, </w:t>
                      </w:r>
                      <w:r w:rsidRPr="00DC3E57">
                        <w:rPr>
                          <w:b/>
                          <w:color w:val="auto"/>
                          <w:sz w:val="30"/>
                          <w:szCs w:val="30"/>
                        </w:rPr>
                        <w:t xml:space="preserve">garantizar una vida libre de discriminación, prestar asistencia a las mujeres </w:t>
                      </w:r>
                      <w:r>
                        <w:rPr>
                          <w:b/>
                          <w:color w:val="auto"/>
                          <w:sz w:val="30"/>
                          <w:szCs w:val="30"/>
                        </w:rPr>
                        <w:t xml:space="preserve">víctimas de violencia, y impulsando cambio en </w:t>
                      </w:r>
                      <w:r w:rsidRPr="00DC3E57">
                        <w:rPr>
                          <w:b/>
                          <w:color w:val="auto"/>
                          <w:sz w:val="30"/>
                          <w:szCs w:val="30"/>
                        </w:rPr>
                        <w:t xml:space="preserve">los patrones socioculturales y patriarcales que sostienen las relaciones de poder. </w:t>
                      </w:r>
                    </w:p>
                    <w:p w14:paraId="066F76DC" w14:textId="1C1987C3" w:rsidR="00924DC0" w:rsidRPr="00937512" w:rsidRDefault="00924DC0" w:rsidP="000453DB">
                      <w:pPr>
                        <w:pStyle w:val="BodyText"/>
                        <w:spacing w:line="240" w:lineRule="auto"/>
                        <w:rPr>
                          <w:b/>
                          <w:color w:val="auto"/>
                          <w:sz w:val="30"/>
                          <w:szCs w:val="30"/>
                          <w:u w:val="single"/>
                        </w:rPr>
                      </w:pPr>
                      <w:r w:rsidRPr="00937512">
                        <w:rPr>
                          <w:b/>
                          <w:color w:val="auto"/>
                          <w:sz w:val="30"/>
                          <w:szCs w:val="30"/>
                          <w:u w:val="single"/>
                        </w:rPr>
                        <w:t>Art. 2: Ámbito de aplicación de la Ley</w:t>
                      </w:r>
                    </w:p>
                    <w:p w14:paraId="44AF29EC" w14:textId="239AA4AA" w:rsidR="00924DC0" w:rsidRPr="00DC3E57" w:rsidRDefault="00924DC0" w:rsidP="00373FA3">
                      <w:pPr>
                        <w:pStyle w:val="BodyText"/>
                        <w:spacing w:line="240" w:lineRule="auto"/>
                        <w:jc w:val="both"/>
                        <w:rPr>
                          <w:b/>
                          <w:color w:val="auto"/>
                          <w:sz w:val="30"/>
                          <w:szCs w:val="30"/>
                        </w:rPr>
                      </w:pPr>
                      <w:r w:rsidRPr="00DC3E57">
                        <w:rPr>
                          <w:b/>
                          <w:color w:val="auto"/>
                          <w:sz w:val="30"/>
                          <w:szCs w:val="30"/>
                        </w:rPr>
                        <w:t>La presente Ley se aplicará tanto en el ámbito público como en el privado a quien ejerza violencia contra las mujeres de manera puntual o de forma reiterada. Los efectos de esta Ley, serán aplicables a quien se halle o hubiere estado ligado por relación de consanguinidad, afinidad, sujetos a tutela, cónyuge, ex-cónyuge, conviviente en unión de hecho estable, ex-conviviente en unión de hecho estable, novios, ex-novios, relación de afectividad, desconocidos, así como cualquier otra relación interpersonal que pueda generar este tipo de violencia.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42396D46" wp14:editId="628A0CE5">
                <wp:simplePos x="0" y="0"/>
                <wp:positionH relativeFrom="page">
                  <wp:posOffset>2101215</wp:posOffset>
                </wp:positionH>
                <wp:positionV relativeFrom="page">
                  <wp:posOffset>5054600</wp:posOffset>
                </wp:positionV>
                <wp:extent cx="2546985" cy="1955800"/>
                <wp:effectExtent l="0" t="0" r="0" b="0"/>
                <wp:wrapTight wrapText="bothSides">
                  <wp:wrapPolygon edited="0">
                    <wp:start x="0" y="0"/>
                    <wp:lineTo x="0" y="21319"/>
                    <wp:lineTo x="21325" y="21319"/>
                    <wp:lineTo x="21325" y="0"/>
                    <wp:lineTo x="0" y="0"/>
                  </wp:wrapPolygon>
                </wp:wrapTight>
                <wp:docPr id="4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9EEB71" w14:textId="132B3AF3" w:rsidR="00924DC0" w:rsidRPr="005E0D1C" w:rsidRDefault="00924DC0" w:rsidP="005E0D1C">
                            <w:pPr>
                              <w:pStyle w:val="Heading1"/>
                              <w:jc w:val="center"/>
                              <w:rPr>
                                <w:sz w:val="66"/>
                                <w:szCs w:val="66"/>
                              </w:rPr>
                            </w:pPr>
                            <w:r w:rsidRPr="005E0D1C">
                              <w:rPr>
                                <w:sz w:val="66"/>
                                <w:szCs w:val="66"/>
                              </w:rPr>
                              <w:t>¿</w:t>
                            </w:r>
                            <w:r>
                              <w:rPr>
                                <w:sz w:val="66"/>
                                <w:szCs w:val="66"/>
                              </w:rPr>
                              <w:t>Cuál es el objeto de L</w:t>
                            </w:r>
                            <w:r w:rsidRPr="005E0D1C">
                              <w:rPr>
                                <w:sz w:val="66"/>
                                <w:szCs w:val="66"/>
                              </w:rPr>
                              <w:t>ey 779?</w:t>
                            </w:r>
                          </w:p>
                          <w:p w14:paraId="58BB2544" w14:textId="77777777" w:rsidR="00924DC0" w:rsidRDefault="00924DC0"/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1" type="#_x0000_t202" style="position:absolute;margin-left:165.45pt;margin-top:398pt;width:200.55pt;height:154pt;z-index:251658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" filled="f" stroked="f">
                <v:textbox inset="3.6pt,0,3.6pt,0">
                  <w:txbxContent>
                    <w:p w14:paraId="519EEB71" w14:textId="132B3AF3" w:rsidR="00924DC0" w:rsidRPr="005E0D1C" w:rsidRDefault="00924DC0" w:rsidP="005E0D1C">
                      <w:pPr>
                        <w:pStyle w:val="Heading1"/>
                        <w:jc w:val="center"/>
                        <w:rPr>
                          <w:sz w:val="66"/>
                          <w:szCs w:val="66"/>
                        </w:rPr>
                      </w:pPr>
                      <w:r w:rsidRPr="005E0D1C">
                        <w:rPr>
                          <w:sz w:val="66"/>
                          <w:szCs w:val="66"/>
                        </w:rPr>
                        <w:t>¿</w:t>
                      </w:r>
                      <w:r>
                        <w:rPr>
                          <w:sz w:val="66"/>
                          <w:szCs w:val="66"/>
                        </w:rPr>
                        <w:t>Cuál es el objeto de L</w:t>
                      </w:r>
                      <w:r w:rsidRPr="005E0D1C">
                        <w:rPr>
                          <w:sz w:val="66"/>
                          <w:szCs w:val="66"/>
                        </w:rPr>
                        <w:t>ey 779?</w:t>
                      </w:r>
                    </w:p>
                    <w:p w14:paraId="58BB2544" w14:textId="77777777" w:rsidR="00924DC0" w:rsidRDefault="00924DC0"/>
                  </w:txbxContent>
                </v:textbox>
                <w10:wrap type="tight" anchorx="page" anchory="page"/>
              </v:shape>
            </w:pict>
          </mc:Fallback>
        </mc:AlternateContent>
      </w:r>
      <w:r w:rsidR="00800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EE80827" wp14:editId="2D9516AC">
                <wp:simplePos x="0" y="0"/>
                <wp:positionH relativeFrom="page">
                  <wp:posOffset>4833620</wp:posOffset>
                </wp:positionH>
                <wp:positionV relativeFrom="page">
                  <wp:posOffset>3193415</wp:posOffset>
                </wp:positionV>
                <wp:extent cx="2468880" cy="6522085"/>
                <wp:effectExtent l="0" t="0" r="20320" b="5715"/>
                <wp:wrapNone/>
                <wp:docPr id="4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652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5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2" type="#_x0000_t202" style="position:absolute;margin-left:380.6pt;margin-top:251.45pt;width:194.4pt;height:513.55pt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" mv:complextextbox="1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80053F">
        <w:rPr>
          <w:noProof/>
          <w:lang w:val="en-US"/>
        </w:rPr>
        <w:drawing>
          <wp:anchor distT="0" distB="0" distL="114300" distR="114300" simplePos="0" relativeHeight="251656190" behindDoc="0" locked="0" layoutInCell="1" allowOverlap="1" wp14:anchorId="3B7A1A37" wp14:editId="19C48C1A">
            <wp:simplePos x="0" y="0"/>
            <wp:positionH relativeFrom="page">
              <wp:posOffset>3886200</wp:posOffset>
            </wp:positionH>
            <wp:positionV relativeFrom="page">
              <wp:posOffset>554355</wp:posOffset>
            </wp:positionV>
            <wp:extent cx="3035300" cy="2639060"/>
            <wp:effectExtent l="0" t="0" r="0" b="0"/>
            <wp:wrapThrough wrapText="bothSides">
              <wp:wrapPolygon edited="0">
                <wp:start x="15003" y="0"/>
                <wp:lineTo x="10303" y="624"/>
                <wp:lineTo x="4700" y="2495"/>
                <wp:lineTo x="4700" y="3742"/>
                <wp:lineTo x="1446" y="6029"/>
                <wp:lineTo x="1265" y="6445"/>
                <wp:lineTo x="2531" y="7068"/>
                <wp:lineTo x="1265" y="7900"/>
                <wp:lineTo x="0" y="9771"/>
                <wp:lineTo x="904" y="18087"/>
                <wp:lineTo x="6507" y="20373"/>
                <wp:lineTo x="11026" y="21205"/>
                <wp:lineTo x="15906" y="21205"/>
                <wp:lineTo x="16449" y="20373"/>
                <wp:lineTo x="20064" y="10395"/>
                <wp:lineTo x="21329" y="8731"/>
                <wp:lineTo x="21148" y="7068"/>
                <wp:lineTo x="19160" y="7068"/>
                <wp:lineTo x="20244" y="6029"/>
                <wp:lineTo x="20425" y="4574"/>
                <wp:lineTo x="19702" y="3742"/>
                <wp:lineTo x="19883" y="2287"/>
                <wp:lineTo x="18437" y="416"/>
                <wp:lineTo x="16810" y="0"/>
                <wp:lineTo x="15003" y="0"/>
              </wp:wrapPolygon>
            </wp:wrapThrough>
            <wp:docPr id="57" name="Picture 57" descr="Macintosh HD:Applications:Microsoft Office 2011:Office:Media:Clipart: Business.localized:BES_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Business.localized:BES_089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8C38287" wp14:editId="33941996">
                <wp:simplePos x="0" y="0"/>
                <wp:positionH relativeFrom="page">
                  <wp:posOffset>2101215</wp:posOffset>
                </wp:positionH>
                <wp:positionV relativeFrom="page">
                  <wp:posOffset>1981200</wp:posOffset>
                </wp:positionV>
                <wp:extent cx="1429385" cy="1308100"/>
                <wp:effectExtent l="0" t="0" r="0" b="12700"/>
                <wp:wrapTight wrapText="bothSides">
                  <wp:wrapPolygon edited="0">
                    <wp:start x="0" y="0"/>
                    <wp:lineTo x="0" y="21390"/>
                    <wp:lineTo x="21111" y="21390"/>
                    <wp:lineTo x="21111" y="0"/>
                    <wp:lineTo x="0" y="0"/>
                  </wp:wrapPolygon>
                </wp:wrapTight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1308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65.45pt;margin-top:156pt;width:112.55pt;height:103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" fillcolor="#669 [3206]" stroked="f" strokecolor="#669 [3206]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800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4053887" wp14:editId="3F399D0A">
                <wp:simplePos x="0" y="0"/>
                <wp:positionH relativeFrom="page">
                  <wp:posOffset>2101215</wp:posOffset>
                </wp:positionH>
                <wp:positionV relativeFrom="page">
                  <wp:posOffset>457200</wp:posOffset>
                </wp:positionV>
                <wp:extent cx="1429385" cy="1333500"/>
                <wp:effectExtent l="0" t="0" r="0" b="12700"/>
                <wp:wrapTight wrapText="bothSides">
                  <wp:wrapPolygon edited="0">
                    <wp:start x="0" y="0"/>
                    <wp:lineTo x="0" y="21394"/>
                    <wp:lineTo x="21111" y="21394"/>
                    <wp:lineTo x="21111" y="0"/>
                    <wp:lineTo x="0" y="0"/>
                  </wp:wrapPolygon>
                </wp:wrapTight>
                <wp:docPr id="4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9385" cy="1333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65.45pt;margin-top:36pt;width:112.55pt;height:10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" fillcolor="#996 [3207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800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453" behindDoc="0" locked="0" layoutInCell="1" allowOverlap="1" wp14:anchorId="203F41EC" wp14:editId="19CC9D6E">
                <wp:simplePos x="0" y="0"/>
                <wp:positionH relativeFrom="page">
                  <wp:posOffset>457200</wp:posOffset>
                </wp:positionH>
                <wp:positionV relativeFrom="page">
                  <wp:posOffset>1981200</wp:posOffset>
                </wp:positionV>
                <wp:extent cx="1409700" cy="1308100"/>
                <wp:effectExtent l="0" t="0" r="12700" b="12700"/>
                <wp:wrapTight wrapText="bothSides">
                  <wp:wrapPolygon edited="0">
                    <wp:start x="0" y="0"/>
                    <wp:lineTo x="0" y="21390"/>
                    <wp:lineTo x="21405" y="21390"/>
                    <wp:lineTo x="21405" y="0"/>
                    <wp:lineTo x="0" y="0"/>
                  </wp:wrapPolygon>
                </wp:wrapTight>
                <wp:docPr id="6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308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6pt;margin-top:156pt;width:111pt;height:103pt;z-index:251662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" fillcolor="#7f7f7f [1612]" stroked="f">
                <v:textbox inset=",7.2pt,,7.2pt"/>
                <w10:wrap type="tight" anchorx="page" anchory="page"/>
              </v:rect>
            </w:pict>
          </mc:Fallback>
        </mc:AlternateContent>
      </w:r>
      <w:r w:rsidR="00800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71AE89D" wp14:editId="69ED1D35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409700" cy="1333500"/>
                <wp:effectExtent l="0" t="0" r="12700" b="12700"/>
                <wp:wrapTight wrapText="bothSides">
                  <wp:wrapPolygon edited="0">
                    <wp:start x="0" y="0"/>
                    <wp:lineTo x="0" y="21394"/>
                    <wp:lineTo x="21405" y="21394"/>
                    <wp:lineTo x="21405" y="0"/>
                    <wp:lineTo x="0" y="0"/>
                  </wp:wrapPolygon>
                </wp:wrapTight>
                <wp:docPr id="4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333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6pt;margin-top:36pt;width:111pt;height:10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" fillcolor="#636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80053F">
        <w:rPr>
          <w:noProof/>
          <w:lang w:val="en-US"/>
        </w:rPr>
        <w:drawing>
          <wp:anchor distT="0" distB="0" distL="114300" distR="114300" simplePos="0" relativeHeight="251657215" behindDoc="0" locked="0" layoutInCell="1" allowOverlap="1" wp14:anchorId="2541968E" wp14:editId="493C1974">
            <wp:simplePos x="0" y="0"/>
            <wp:positionH relativeFrom="page">
              <wp:posOffset>457200</wp:posOffset>
            </wp:positionH>
            <wp:positionV relativeFrom="page">
              <wp:posOffset>3492500</wp:posOffset>
            </wp:positionV>
            <wp:extent cx="4445000" cy="6108700"/>
            <wp:effectExtent l="0" t="0" r="0" b="12700"/>
            <wp:wrapThrough wrapText="bothSides">
              <wp:wrapPolygon edited="0">
                <wp:start x="5431" y="269"/>
                <wp:lineTo x="3703" y="1257"/>
                <wp:lineTo x="3703" y="1886"/>
                <wp:lineTo x="3209" y="3323"/>
                <wp:lineTo x="2839" y="6197"/>
                <wp:lineTo x="1481" y="6916"/>
                <wp:lineTo x="987" y="7275"/>
                <wp:lineTo x="370" y="11945"/>
                <wp:lineTo x="370" y="14101"/>
                <wp:lineTo x="1728" y="14819"/>
                <wp:lineTo x="3086" y="14819"/>
                <wp:lineTo x="2592" y="16256"/>
                <wp:lineTo x="2345" y="19130"/>
                <wp:lineTo x="3086" y="20567"/>
                <wp:lineTo x="3209" y="21555"/>
                <wp:lineTo x="12219" y="21555"/>
                <wp:lineTo x="13083" y="19130"/>
                <wp:lineTo x="13083" y="17693"/>
                <wp:lineTo x="12466" y="14819"/>
                <wp:lineTo x="14318" y="13382"/>
                <wp:lineTo x="17157" y="12125"/>
                <wp:lineTo x="19625" y="11945"/>
                <wp:lineTo x="20736" y="11496"/>
                <wp:lineTo x="20613" y="10508"/>
                <wp:lineTo x="21353" y="9071"/>
                <wp:lineTo x="20613" y="7634"/>
                <wp:lineTo x="20859" y="4940"/>
                <wp:lineTo x="19749" y="4850"/>
                <wp:lineTo x="9257" y="4760"/>
                <wp:lineTo x="8887" y="1706"/>
                <wp:lineTo x="7529" y="629"/>
                <wp:lineTo x="6912" y="269"/>
                <wp:lineTo x="5431" y="269"/>
              </wp:wrapPolygon>
            </wp:wrapThrough>
            <wp:docPr id="61" name="Picture 61" descr="Macintosh HD:Applications:Microsoft Office 2011:Office:Media:Clipart: People.localized:skd181702s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Applications:Microsoft Office 2011:Office:Media:Clipart: People.localized:skd181702sdc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BB7">
        <w:br w:type="page"/>
      </w:r>
      <w:r w:rsidR="00977322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621" behindDoc="0" locked="0" layoutInCell="1" allowOverlap="1" wp14:anchorId="3C2A05C6" wp14:editId="2FFC73E6">
                <wp:simplePos x="0" y="0"/>
                <wp:positionH relativeFrom="page">
                  <wp:posOffset>2997200</wp:posOffset>
                </wp:positionH>
                <wp:positionV relativeFrom="page">
                  <wp:posOffset>4229100</wp:posOffset>
                </wp:positionV>
                <wp:extent cx="4292600" cy="965200"/>
                <wp:effectExtent l="0" t="0" r="0" b="0"/>
                <wp:wrapNone/>
                <wp:docPr id="6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0E31CC" w14:textId="5B5BE835" w:rsidR="00924DC0" w:rsidRPr="005A79F3" w:rsidRDefault="00924DC0" w:rsidP="000446DF">
                            <w:pPr>
                              <w:pStyle w:val="Heading2"/>
                              <w:jc w:val="center"/>
                            </w:pPr>
                            <w:r>
                              <w:t>Estos derechos comprenden, entre otros: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3" type="#_x0000_t202" style="position:absolute;margin-left:236pt;margin-top:333pt;width:338pt;height:76pt;z-index:251669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" filled="f" stroked="f">
                <v:textbox inset="3.6pt,0,3.6pt,0">
                  <w:txbxContent>
                    <w:p w14:paraId="6D0E31CC" w14:textId="5B5BE835" w:rsidR="00924DC0" w:rsidRPr="005A79F3" w:rsidRDefault="00924DC0" w:rsidP="000446DF">
                      <w:pPr>
                        <w:pStyle w:val="Heading2"/>
                        <w:jc w:val="center"/>
                      </w:pPr>
                      <w:r>
                        <w:t>Estos derechos comprenden, entre otros: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5D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645" behindDoc="0" locked="0" layoutInCell="1" allowOverlap="1" wp14:anchorId="733F9832" wp14:editId="3BF11DE0">
                <wp:simplePos x="0" y="0"/>
                <wp:positionH relativeFrom="page">
                  <wp:posOffset>5092700</wp:posOffset>
                </wp:positionH>
                <wp:positionV relativeFrom="page">
                  <wp:posOffset>4978400</wp:posOffset>
                </wp:positionV>
                <wp:extent cx="2298700" cy="4660900"/>
                <wp:effectExtent l="0" t="0" r="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466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8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4" type="#_x0000_t202" style="position:absolute;margin-left:401pt;margin-top:392pt;width:181pt;height:367pt;z-index:251670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" mv:complextextbox="1" filled="f" stroked="f">
                <v:textbox>
                  <w:txbxContent/>
                </v:textbox>
                <w10:wrap anchorx="page" anchory="page"/>
              </v:shape>
            </w:pict>
          </mc:Fallback>
        </mc:AlternateContent>
      </w:r>
      <w:r w:rsidR="00AE5D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29210EE" wp14:editId="2FF3A5C7">
                <wp:simplePos x="0" y="0"/>
                <wp:positionH relativeFrom="page">
                  <wp:posOffset>2898140</wp:posOffset>
                </wp:positionH>
                <wp:positionV relativeFrom="page">
                  <wp:posOffset>5041900</wp:posOffset>
                </wp:positionV>
                <wp:extent cx="2385060" cy="4572000"/>
                <wp:effectExtent l="0" t="0" r="2540" b="0"/>
                <wp:wrapNone/>
                <wp:docPr id="7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8">
                        <w:txbxContent>
                          <w:p w14:paraId="2B75B9B7" w14:textId="616EAA04" w:rsidR="00924DC0" w:rsidRPr="00D24F4A" w:rsidRDefault="00924DC0" w:rsidP="000446D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>El derecho a que se respete su vida; y a vivir sin violencia y sin discriminación;</w:t>
                            </w:r>
                          </w:p>
                          <w:p w14:paraId="367F7958" w14:textId="11B57183" w:rsidR="00924DC0" w:rsidRPr="00D24F4A" w:rsidRDefault="00924DC0" w:rsidP="000446D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>El derecho a la salud y a la educación;</w:t>
                            </w:r>
                          </w:p>
                          <w:p w14:paraId="5990590F" w14:textId="3EB9B79D" w:rsidR="00924DC0" w:rsidRPr="00D24F4A" w:rsidRDefault="00924DC0" w:rsidP="000446D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El derecho a que se respete su integridad física, psíquica, moral, sexual, patrimonial, o económica; </w:t>
                            </w:r>
                          </w:p>
                          <w:p w14:paraId="28139AEC" w14:textId="75912FFE" w:rsidR="00924DC0" w:rsidRPr="00D24F4A" w:rsidRDefault="00924DC0" w:rsidP="000446D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>El derecho a la libertad, a la seguridad personal, a la intimidad;</w:t>
                            </w:r>
                          </w:p>
                          <w:p w14:paraId="132B0CA7" w14:textId="1D97F548" w:rsidR="00924DC0" w:rsidRPr="00D24F4A" w:rsidRDefault="00924DC0" w:rsidP="000446D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>El derecho a la libertad de creencias y pensamiento;</w:t>
                            </w:r>
                          </w:p>
                          <w:p w14:paraId="5DEB0E7F" w14:textId="25BF196D" w:rsidR="00924DC0" w:rsidRPr="00D24F4A" w:rsidRDefault="00924DC0" w:rsidP="000446D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>El derecho a no ser sometida a torturas, ni a tratos crueles, ni degradantes</w:t>
                            </w:r>
                          </w:p>
                          <w:p w14:paraId="5A881DC3" w14:textId="1F77D243" w:rsidR="00924DC0" w:rsidRPr="00D24F4A" w:rsidRDefault="00924DC0" w:rsidP="000446D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>El derecho a que se respete la dignidad inherente a su persona y que se proteja su familia</w:t>
                            </w:r>
                          </w:p>
                          <w:p w14:paraId="4D0E602E" w14:textId="77777777" w:rsidR="00924DC0" w:rsidRPr="00D24F4A" w:rsidRDefault="00924DC0" w:rsidP="001D3FC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>El derecho a igualdad de protección ante la Ley y de la Ley;</w:t>
                            </w:r>
                          </w:p>
                          <w:p w14:paraId="3B8C9E40" w14:textId="77777777" w:rsidR="00924DC0" w:rsidRPr="00D24F4A" w:rsidRDefault="00924DC0" w:rsidP="001D3FC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>El derecho recibir información y asesoramiento adecuado;</w:t>
                            </w:r>
                          </w:p>
                          <w:p w14:paraId="1C9FD96A" w14:textId="77777777" w:rsidR="00924DC0" w:rsidRPr="00D24F4A" w:rsidRDefault="00924DC0" w:rsidP="001D3FC2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>El derecho a un recurso sencillo y con celeridad ante las instituciones de sistema de justicia y otras Instituciones del Estado para que la ampare contra actos que violen sus derechos y;</w:t>
                            </w:r>
                          </w:p>
                          <w:p w14:paraId="60197E47" w14:textId="12577A6F" w:rsidR="00924DC0" w:rsidRPr="00D24F4A" w:rsidRDefault="00924DC0" w:rsidP="000446D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24F4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El derecho a tener igualdad en la función pública y a participar en los asuntos públicos incluyendo la toma de decisión.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margin-left:228.2pt;margin-top:397pt;width:187.8pt;height:5in;z-index:251655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" mv:complextextbox="1" filled="f" stroked="f">
                <v:textbox style="mso-next-textbox:#Text Box 75" inset="0,0,0,0">
                  <w:txbxContent>
                    <w:p w14:paraId="2B75B9B7" w14:textId="616EAA04" w:rsidR="00924DC0" w:rsidRPr="00D24F4A" w:rsidRDefault="00924DC0" w:rsidP="000446D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>El derecho a que se respete su vida; y a vivir sin violencia y sin discriminación;</w:t>
                      </w:r>
                    </w:p>
                    <w:p w14:paraId="367F7958" w14:textId="11B57183" w:rsidR="00924DC0" w:rsidRPr="00D24F4A" w:rsidRDefault="00924DC0" w:rsidP="000446D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>El derecho a la salud y a la educación;</w:t>
                      </w:r>
                    </w:p>
                    <w:p w14:paraId="5990590F" w14:textId="3EB9B79D" w:rsidR="00924DC0" w:rsidRPr="00D24F4A" w:rsidRDefault="00924DC0" w:rsidP="000446D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 xml:space="preserve">El derecho a que se respete su integridad física, psíquica, moral, sexual, patrimonial, o económica; </w:t>
                      </w:r>
                    </w:p>
                    <w:p w14:paraId="28139AEC" w14:textId="75912FFE" w:rsidR="00924DC0" w:rsidRPr="00D24F4A" w:rsidRDefault="00924DC0" w:rsidP="000446D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>El derecho a la libertad, a la seguridad personal, a la intimidad;</w:t>
                      </w:r>
                    </w:p>
                    <w:p w14:paraId="132B0CA7" w14:textId="1D97F548" w:rsidR="00924DC0" w:rsidRPr="00D24F4A" w:rsidRDefault="00924DC0" w:rsidP="000446D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>El derecho a la libertad de creencias y pensamiento;</w:t>
                      </w:r>
                    </w:p>
                    <w:p w14:paraId="5DEB0E7F" w14:textId="25BF196D" w:rsidR="00924DC0" w:rsidRPr="00D24F4A" w:rsidRDefault="00924DC0" w:rsidP="000446D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>El derecho a no ser sometida a torturas, ni a tratos crueles, ni degradantes</w:t>
                      </w:r>
                    </w:p>
                    <w:p w14:paraId="5A881DC3" w14:textId="1F77D243" w:rsidR="00924DC0" w:rsidRPr="00D24F4A" w:rsidRDefault="00924DC0" w:rsidP="000446D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>El derecho a que se respete la dignidad inherente a su persona y que se proteja su familia</w:t>
                      </w:r>
                    </w:p>
                    <w:p w14:paraId="4D0E602E" w14:textId="77777777" w:rsidR="00924DC0" w:rsidRPr="00D24F4A" w:rsidRDefault="00924DC0" w:rsidP="001D3FC2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>El derecho a igualdad de protección ante la Ley y de la Ley;</w:t>
                      </w:r>
                    </w:p>
                    <w:p w14:paraId="3B8C9E40" w14:textId="77777777" w:rsidR="00924DC0" w:rsidRPr="00D24F4A" w:rsidRDefault="00924DC0" w:rsidP="001D3FC2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>El derecho recibir información y asesoramiento adecuado;</w:t>
                      </w:r>
                    </w:p>
                    <w:p w14:paraId="1C9FD96A" w14:textId="77777777" w:rsidR="00924DC0" w:rsidRPr="00D24F4A" w:rsidRDefault="00924DC0" w:rsidP="001D3FC2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>El derecho a un recurso sencillo y con celeridad ante las instituciones de sistema de justicia y otras Instituciones del Estado para que la ampare contra actos que violen sus derechos y;</w:t>
                      </w:r>
                    </w:p>
                    <w:p w14:paraId="60197E47" w14:textId="12577A6F" w:rsidR="00924DC0" w:rsidRPr="00D24F4A" w:rsidRDefault="00924DC0" w:rsidP="000446D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D24F4A">
                        <w:rPr>
                          <w:b/>
                          <w:sz w:val="22"/>
                          <w:szCs w:val="22"/>
                        </w:rPr>
                        <w:t xml:space="preserve">El derecho a tener igualdad en la función pública y a participar en los asuntos públicos incluyendo la toma de decisión.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4F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525" behindDoc="0" locked="0" layoutInCell="1" allowOverlap="1" wp14:anchorId="4F7A523D" wp14:editId="793D98DB">
                <wp:simplePos x="0" y="0"/>
                <wp:positionH relativeFrom="page">
                  <wp:posOffset>2898140</wp:posOffset>
                </wp:positionH>
                <wp:positionV relativeFrom="page">
                  <wp:posOffset>437515</wp:posOffset>
                </wp:positionV>
                <wp:extent cx="4389120" cy="1574800"/>
                <wp:effectExtent l="0" t="0" r="5080" b="0"/>
                <wp:wrapNone/>
                <wp:docPr id="6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DD3347" w14:textId="4790997A" w:rsidR="00924DC0" w:rsidRPr="00D24F4A" w:rsidRDefault="00924DC0" w:rsidP="000446DF">
                            <w:pPr>
                              <w:pStyle w:val="Heading2"/>
                              <w:jc w:val="center"/>
                              <w:rPr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6"/>
                                <w:szCs w:val="66"/>
                              </w:rPr>
                              <w:t xml:space="preserve">Art. 7: </w:t>
                            </w:r>
                            <w:r w:rsidRPr="00D24F4A">
                              <w:rPr>
                                <w:color w:val="FFFFFF" w:themeColor="background1"/>
                                <w:sz w:val="66"/>
                                <w:szCs w:val="66"/>
                              </w:rPr>
                              <w:t>Derechos protegidos de las mujeres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6" type="#_x0000_t202" style="position:absolute;margin-left:228.2pt;margin-top:34.45pt;width:345.6pt;height:124pt;z-index:251665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" filled="f" stroked="f">
                <v:textbox inset="3.6pt,0,3.6pt,0">
                  <w:txbxContent>
                    <w:p w14:paraId="55DD3347" w14:textId="4790997A" w:rsidR="00924DC0" w:rsidRPr="00D24F4A" w:rsidRDefault="00924DC0" w:rsidP="000446DF">
                      <w:pPr>
                        <w:pStyle w:val="Heading2"/>
                        <w:jc w:val="center"/>
                        <w:rPr>
                          <w:color w:val="FFFFFF" w:themeColor="background1"/>
                          <w:sz w:val="66"/>
                          <w:szCs w:val="66"/>
                        </w:rPr>
                      </w:pPr>
                      <w:r>
                        <w:rPr>
                          <w:color w:val="FFFFFF" w:themeColor="background1"/>
                          <w:sz w:val="66"/>
                          <w:szCs w:val="66"/>
                        </w:rPr>
                        <w:t xml:space="preserve">Art. 7: </w:t>
                      </w:r>
                      <w:r w:rsidRPr="00D24F4A">
                        <w:rPr>
                          <w:color w:val="FFFFFF" w:themeColor="background1"/>
                          <w:sz w:val="66"/>
                          <w:szCs w:val="66"/>
                        </w:rPr>
                        <w:t>Derechos protegidos de las mujeres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4F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469EFF0" wp14:editId="5759DDB4">
                <wp:simplePos x="0" y="0"/>
                <wp:positionH relativeFrom="page">
                  <wp:posOffset>2938780</wp:posOffset>
                </wp:positionH>
                <wp:positionV relativeFrom="page">
                  <wp:posOffset>457200</wp:posOffset>
                </wp:positionV>
                <wp:extent cx="4376420" cy="1555115"/>
                <wp:effectExtent l="0" t="0" r="0" b="0"/>
                <wp:wrapNone/>
                <wp:docPr id="3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6420" cy="1555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EB1A7E" w14:textId="77777777" w:rsidR="00924DC0" w:rsidRDefault="00924DC0" w:rsidP="0023139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7" style="position:absolute;margin-left:231.4pt;margin-top:36pt;width:344.6pt;height:122.4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" fillcolor="#636 [3204]" stroked="f" strokecolor="#4a7ebb" strokeweight="1.5pt">
                <v:shadow opacity="22938f" mv:blur="38100f" offset="0,2pt"/>
                <v:textbox inset=",7.2pt,,7.2pt">
                  <w:txbxContent>
                    <w:p w14:paraId="7BEB1A7E" w14:textId="77777777" w:rsidR="00924DC0" w:rsidRDefault="00924DC0" w:rsidP="0023139E">
                      <w:pPr>
                        <w:pStyle w:val="Heading5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24F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669" behindDoc="0" locked="0" layoutInCell="1" allowOverlap="1" wp14:anchorId="542900B9" wp14:editId="4BA8EB06">
                <wp:simplePos x="0" y="0"/>
                <wp:positionH relativeFrom="page">
                  <wp:posOffset>2926080</wp:posOffset>
                </wp:positionH>
                <wp:positionV relativeFrom="page">
                  <wp:posOffset>457200</wp:posOffset>
                </wp:positionV>
                <wp:extent cx="71120" cy="9144000"/>
                <wp:effectExtent l="25400" t="0" r="55880" b="254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" cy="914400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671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30.4pt,36pt" to="236pt,75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" strokecolor="#636 [3204]" strokeweight="5pt">
                <w10:wrap anchorx="page" anchory="page"/>
              </v:line>
            </w:pict>
          </mc:Fallback>
        </mc:AlternateContent>
      </w:r>
      <w:r w:rsidR="00D24F4A">
        <w:rPr>
          <w:noProof/>
          <w:lang w:val="en-US"/>
        </w:rPr>
        <w:drawing>
          <wp:anchor distT="0" distB="0" distL="114300" distR="114300" simplePos="0" relativeHeight="251663477" behindDoc="0" locked="0" layoutInCell="1" allowOverlap="1" wp14:anchorId="305A9551" wp14:editId="508D4898">
            <wp:simplePos x="0" y="0"/>
            <wp:positionH relativeFrom="page">
              <wp:posOffset>57785</wp:posOffset>
            </wp:positionH>
            <wp:positionV relativeFrom="page">
              <wp:posOffset>6669405</wp:posOffset>
            </wp:positionV>
            <wp:extent cx="3331210" cy="2532380"/>
            <wp:effectExtent l="0" t="6985" r="0" b="0"/>
            <wp:wrapNone/>
            <wp:docPr id="65" name="Picture 65" descr="Macintosh HD:Applications:Microsoft Office 2011:Office:Media:Clipart:Photos.localized:j017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Macintosh HD:Applications:Microsoft Office 2011:Office:Media:Clipart:Photos.localized:j0175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33121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F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573" behindDoc="0" locked="0" layoutInCell="1" allowOverlap="1" wp14:anchorId="45F86A84" wp14:editId="1E48FD14">
                <wp:simplePos x="0" y="0"/>
                <wp:positionH relativeFrom="page">
                  <wp:posOffset>3200400</wp:posOffset>
                </wp:positionH>
                <wp:positionV relativeFrom="page">
                  <wp:posOffset>2037715</wp:posOffset>
                </wp:positionV>
                <wp:extent cx="4114800" cy="2451100"/>
                <wp:effectExtent l="0" t="0" r="0" b="12700"/>
                <wp:wrapTight wrapText="bothSides">
                  <wp:wrapPolygon edited="0">
                    <wp:start x="0" y="0"/>
                    <wp:lineTo x="0" y="21488"/>
                    <wp:lineTo x="21467" y="21488"/>
                    <wp:lineTo x="21467" y="0"/>
                    <wp:lineTo x="0" y="0"/>
                  </wp:wrapPolygon>
                </wp:wrapTight>
                <wp:docPr id="6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938844" w14:textId="38DA7972" w:rsidR="00924DC0" w:rsidRPr="00234238" w:rsidRDefault="00924DC0" w:rsidP="000446DF">
                            <w:pPr>
                              <w:pStyle w:val="BodyText"/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3423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Todos las mujeres tienen derecho tanto en el ámbito público como en el privado a vivir una vida libre de violencia, a su libertad e integridad sexual y reproductiva, así como al reconocimiento, goce, ejercicio y protección de todos sus derechos humanos y libertades consagradas en la Constitución Política de la República de Nicaragua, en el ordenamiento jurídico nacional e Instrumentos Internacionales sobre derechos humanos.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8" type="#_x0000_t202" style="position:absolute;margin-left:252pt;margin-top:160.45pt;width:324pt;height:193pt;z-index:251667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" mv:complextextbox="1" filled="f" stroked="f">
                <v:textbox inset="0,0,0,0">
                  <w:txbxContent>
                    <w:p w14:paraId="71938844" w14:textId="38DA7972" w:rsidR="00924DC0" w:rsidRPr="00234238" w:rsidRDefault="00924DC0" w:rsidP="000446DF">
                      <w:pPr>
                        <w:pStyle w:val="BodyText"/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234238">
                        <w:rPr>
                          <w:b/>
                          <w:sz w:val="28"/>
                          <w:szCs w:val="28"/>
                        </w:rPr>
                        <w:t xml:space="preserve">Todos las mujeres tienen derecho tanto en el ámbito público como en el privado a vivir una vida libre de violencia, a su libertad e integridad sexual y reproductiva, así como al reconocimiento, goce, ejercicio y protección de todos sus derechos humanos y libertades consagradas en la Constitución Política de la República de Nicaragua, en el ordenamiento jurídico nacional e Instrumentos Internacionales sobre derechos humanos.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D3F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262E820A" wp14:editId="0D58CA9C">
                <wp:simplePos x="0" y="0"/>
                <wp:positionH relativeFrom="page">
                  <wp:posOffset>444500</wp:posOffset>
                </wp:positionH>
                <wp:positionV relativeFrom="page">
                  <wp:posOffset>3810000</wp:posOffset>
                </wp:positionV>
                <wp:extent cx="2565400" cy="889000"/>
                <wp:effectExtent l="0" t="0" r="0" b="0"/>
                <wp:wrapTight wrapText="bothSides">
                  <wp:wrapPolygon edited="0">
                    <wp:start x="0" y="0"/>
                    <wp:lineTo x="0" y="20983"/>
                    <wp:lineTo x="21386" y="20983"/>
                    <wp:lineTo x="21386" y="0"/>
                    <wp:lineTo x="0" y="0"/>
                  </wp:wrapPolygon>
                </wp:wrapTight>
                <wp:docPr id="3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F21A3D" w14:textId="77777777" w:rsidR="00924DC0" w:rsidRPr="005A79F3" w:rsidRDefault="00924DC0" w:rsidP="0023139E">
                            <w:pPr>
                              <w:pStyle w:val="Heading2"/>
                            </w:pPr>
                            <w:r>
                              <w:t>Violencia en el ámbito privado: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5pt;margin-top:300pt;width:202pt;height:70pt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" filled="f" stroked="f">
                <v:textbox inset="3.6pt,0,3.6pt,0">
                  <w:txbxContent>
                    <w:p w14:paraId="1FF21A3D" w14:textId="77777777" w:rsidR="00924DC0" w:rsidRPr="005A79F3" w:rsidRDefault="00924DC0" w:rsidP="0023139E">
                      <w:pPr>
                        <w:pStyle w:val="Heading2"/>
                      </w:pPr>
                      <w:r>
                        <w:t>Violencia en el ámbito privado: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342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EF81B67" wp14:editId="0D8C861E">
                <wp:simplePos x="0" y="0"/>
                <wp:positionH relativeFrom="page">
                  <wp:posOffset>469900</wp:posOffset>
                </wp:positionH>
                <wp:positionV relativeFrom="page">
                  <wp:posOffset>1333500</wp:posOffset>
                </wp:positionV>
                <wp:extent cx="2468880" cy="2514600"/>
                <wp:effectExtent l="0" t="0" r="20320" b="0"/>
                <wp:wrapTight wrapText="bothSides">
                  <wp:wrapPolygon edited="0">
                    <wp:start x="0" y="0"/>
                    <wp:lineTo x="0" y="21382"/>
                    <wp:lineTo x="21556" y="21382"/>
                    <wp:lineTo x="21556" y="0"/>
                    <wp:lineTo x="0" y="0"/>
                  </wp:wrapPolygon>
                </wp:wrapTight>
                <wp:docPr id="3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3">
                        <w:txbxContent>
                          <w:p w14:paraId="7C20E81A" w14:textId="77777777" w:rsidR="00924DC0" w:rsidRPr="00234238" w:rsidRDefault="00924DC0" w:rsidP="0080454A">
                            <w:pPr>
                              <w:pStyle w:val="BodyText"/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3423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Es la que por acción u omisión dolosa o imprudente, tiene lugar en la comunidad, en ámbito laboral e institucional o cualquier otra lugar, que sea perpetrada en contra de los derechos de la mujer por cualquier persona o por el Estado, autoridades o funcionarios públicos. </w:t>
                            </w:r>
                          </w:p>
                          <w:p w14:paraId="15752ACE" w14:textId="77777777" w:rsidR="00924DC0" w:rsidRPr="00234238" w:rsidRDefault="00924DC0" w:rsidP="0080454A">
                            <w:pPr>
                              <w:pStyle w:val="BodyText"/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3423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 que se produce dentro del ámbito familiar o en cualquier otra relación interpersonal, ya sea que el agresor comparta o haya compartido el mismo domicilio que la mujer.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7pt;margin-top:105pt;width:194.4pt;height:198pt;z-index:251658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" mv:complextextbox="1" filled="f" stroked="f">
                <v:textbox style="mso-next-textbox:#_x0000_s1041" inset="0,0,0,0">
                  <w:txbxContent>
                    <w:p w14:paraId="7C20E81A" w14:textId="77777777" w:rsidR="00924DC0" w:rsidRPr="00234238" w:rsidRDefault="00924DC0" w:rsidP="0080454A">
                      <w:pPr>
                        <w:pStyle w:val="BodyText"/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234238">
                        <w:rPr>
                          <w:b/>
                          <w:sz w:val="28"/>
                          <w:szCs w:val="28"/>
                        </w:rPr>
                        <w:t xml:space="preserve">Es la que por acción u omisión dolosa o imprudente, tiene lugar en la comunidad, en ámbito laboral e institucional o cualquier otra lugar, que sea perpetrada en contra de los derechos de la mujer por cualquier persona o por el Estado, autoridades o funcionarios públicos. </w:t>
                      </w:r>
                    </w:p>
                    <w:p w14:paraId="15752ACE" w14:textId="77777777" w:rsidR="00924DC0" w:rsidRPr="00234238" w:rsidRDefault="00924DC0" w:rsidP="0080454A">
                      <w:pPr>
                        <w:pStyle w:val="BodyText"/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234238">
                        <w:rPr>
                          <w:b/>
                          <w:sz w:val="28"/>
                          <w:szCs w:val="28"/>
                        </w:rPr>
                        <w:t xml:space="preserve">La que se produce dentro del ámbito familiar o en cualquier otra relación interpersonal, ya sea que el agresor comparta o haya compartido el mismo domicilio que la mujer.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342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26BCEEAB" wp14:editId="0F422915">
                <wp:simplePos x="0" y="0"/>
                <wp:positionH relativeFrom="page">
                  <wp:posOffset>469900</wp:posOffset>
                </wp:positionH>
                <wp:positionV relativeFrom="page">
                  <wp:posOffset>4686300</wp:posOffset>
                </wp:positionV>
                <wp:extent cx="2468880" cy="1587500"/>
                <wp:effectExtent l="0" t="0" r="20320" b="12700"/>
                <wp:wrapNone/>
                <wp:docPr id="4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3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7pt;margin-top:369pt;width:194.4pt;height:125pt;z-index:251658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" mv:complextextbox="1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8045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C92C3C0" wp14:editId="756C576A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468880" cy="876300"/>
                <wp:effectExtent l="0" t="0" r="0" b="12700"/>
                <wp:wrapTight wrapText="bothSides">
                  <wp:wrapPolygon edited="0">
                    <wp:start x="0" y="0"/>
                    <wp:lineTo x="0" y="21287"/>
                    <wp:lineTo x="21333" y="21287"/>
                    <wp:lineTo x="21333" y="0"/>
                    <wp:lineTo x="0" y="0"/>
                  </wp:wrapPolygon>
                </wp:wrapTight>
                <wp:docPr id="4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B5B8B7" w14:textId="77777777" w:rsidR="00924DC0" w:rsidRPr="0025693F" w:rsidRDefault="00924DC0" w:rsidP="0023139E">
                            <w:pPr>
                              <w:pStyle w:val="Heading2"/>
                            </w:pPr>
                            <w:r>
                              <w:t>Violencia en el ámbito público: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6pt;margin-top:36pt;width:194.4pt;height:69pt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" filled="f" stroked="f">
                <v:textbox inset="3.6pt,0,3.6pt,0">
                  <w:txbxContent>
                    <w:p w14:paraId="50B5B8B7" w14:textId="77777777" w:rsidR="00924DC0" w:rsidRPr="0025693F" w:rsidRDefault="00924DC0" w:rsidP="0023139E">
                      <w:pPr>
                        <w:pStyle w:val="Heading2"/>
                      </w:pPr>
                      <w:r>
                        <w:t>Violencia en el ámbito público: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bookmarkEnd w:id="0"/>
      <w:r w:rsidR="007E3BB7">
        <w:br w:type="page"/>
      </w:r>
      <w:r w:rsidR="00937512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0C1639CA" wp14:editId="037E4792">
                <wp:simplePos x="0" y="0"/>
                <wp:positionH relativeFrom="page">
                  <wp:posOffset>317500</wp:posOffset>
                </wp:positionH>
                <wp:positionV relativeFrom="page">
                  <wp:posOffset>610235</wp:posOffset>
                </wp:positionV>
                <wp:extent cx="3619500" cy="951865"/>
                <wp:effectExtent l="0" t="0" r="12700" b="13335"/>
                <wp:wrapTight wrapText="bothSides">
                  <wp:wrapPolygon edited="0">
                    <wp:start x="0" y="0"/>
                    <wp:lineTo x="0" y="21326"/>
                    <wp:lineTo x="21524" y="21326"/>
                    <wp:lineTo x="21524" y="0"/>
                    <wp:lineTo x="0" y="0"/>
                  </wp:wrapPolygon>
                </wp:wrapTight>
                <wp:docPr id="3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95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6431AA" w14:textId="7E1E2662" w:rsidR="00924DC0" w:rsidRPr="00937512" w:rsidRDefault="00924DC0" w:rsidP="00937512">
                            <w:pPr>
                              <w:pStyle w:val="Heading3"/>
                              <w:jc w:val="center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937512">
                              <w:rPr>
                                <w:color w:val="auto"/>
                                <w:sz w:val="40"/>
                                <w:szCs w:val="40"/>
                              </w:rPr>
                              <w:t>Art. 8: Form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as de violencia contra la mujer</w:t>
                            </w:r>
                          </w:p>
                          <w:p w14:paraId="71EAC667" w14:textId="77777777" w:rsidR="00924DC0" w:rsidRDefault="00924DC0"/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3" type="#_x0000_t202" style="position:absolute;margin-left:25pt;margin-top:48.05pt;width:285pt;height:74.95pt;z-index:251658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" filled="f" stroked="f">
                <v:textbox inset="3.6pt,0,3.6pt,0">
                  <w:txbxContent>
                    <w:p w14:paraId="156431AA" w14:textId="7E1E2662" w:rsidR="00924DC0" w:rsidRPr="00937512" w:rsidRDefault="00924DC0" w:rsidP="00937512">
                      <w:pPr>
                        <w:pStyle w:val="Heading3"/>
                        <w:jc w:val="center"/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937512">
                        <w:rPr>
                          <w:color w:val="auto"/>
                          <w:sz w:val="40"/>
                          <w:szCs w:val="40"/>
                        </w:rPr>
                        <w:t>Art. 8: Form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as de violencia contra la mujer</w:t>
                      </w:r>
                    </w:p>
                    <w:p w14:paraId="71EAC667" w14:textId="77777777" w:rsidR="00924DC0" w:rsidRDefault="00924DC0"/>
                  </w:txbxContent>
                </v:textbox>
                <w10:wrap type="tight" anchorx="page" anchory="page"/>
              </v:shape>
            </w:pict>
          </mc:Fallback>
        </mc:AlternateContent>
      </w:r>
      <w:r w:rsidR="008004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573170C0" wp14:editId="7A7223D7">
                <wp:simplePos x="0" y="0"/>
                <wp:positionH relativeFrom="page">
                  <wp:posOffset>3733800</wp:posOffset>
                </wp:positionH>
                <wp:positionV relativeFrom="page">
                  <wp:posOffset>4114800</wp:posOffset>
                </wp:positionV>
                <wp:extent cx="3517900" cy="5626100"/>
                <wp:effectExtent l="0" t="0" r="12700" b="12700"/>
                <wp:wrapNone/>
                <wp:docPr id="3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562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6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4" type="#_x0000_t202" style="position:absolute;margin-left:294pt;margin-top:324pt;width:277pt;height:443pt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" mv:complextextbox="1" filled="f" stroked="f">
                <v:textbox style="mso-next-textbox:#Text Box 192" inset="0,0,0,0">
                  <w:txbxContent/>
                </v:textbox>
                <w10:wrap anchorx="page" anchory="page"/>
              </v:shape>
            </w:pict>
          </mc:Fallback>
        </mc:AlternateContent>
      </w:r>
      <w:r w:rsidR="008004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49C80413" wp14:editId="4F3049F1">
                <wp:simplePos x="0" y="0"/>
                <wp:positionH relativeFrom="page">
                  <wp:posOffset>368300</wp:posOffset>
                </wp:positionH>
                <wp:positionV relativeFrom="page">
                  <wp:posOffset>1511300</wp:posOffset>
                </wp:positionV>
                <wp:extent cx="3263900" cy="8178800"/>
                <wp:effectExtent l="0" t="0" r="12700" b="0"/>
                <wp:wrapNone/>
                <wp:docPr id="3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817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6">
                        <w:txbxContent>
                          <w:p w14:paraId="44598266" w14:textId="707987BA" w:rsidR="00924DC0" w:rsidRPr="00EA07B4" w:rsidRDefault="00924DC0" w:rsidP="00FB548D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9"/>
                                <w:szCs w:val="29"/>
                              </w:rPr>
                            </w:pPr>
                            <w:r w:rsidRPr="00EA07B4">
                              <w:rPr>
                                <w:b/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>Misoginia:</w:t>
                            </w:r>
                            <w:r w:rsidRPr="00EA07B4">
                              <w:rPr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EA07B4">
                              <w:rPr>
                                <w:color w:val="auto"/>
                                <w:sz w:val="29"/>
                                <w:szCs w:val="29"/>
                              </w:rPr>
                              <w:t>Son conductos de odio hacia la mujer y se manifiestan en actos violentes y crueles contra ella por el hecho de ser mujer.</w:t>
                            </w:r>
                          </w:p>
                          <w:p w14:paraId="76ED25B3" w14:textId="69A99693" w:rsidR="00924DC0" w:rsidRPr="00EA07B4" w:rsidRDefault="00924DC0" w:rsidP="00FB548D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9"/>
                                <w:szCs w:val="29"/>
                              </w:rPr>
                            </w:pPr>
                            <w:r w:rsidRPr="00EA07B4">
                              <w:rPr>
                                <w:b/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>Violencia física:</w:t>
                            </w:r>
                            <w:r w:rsidRPr="00EA07B4">
                              <w:rPr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EA07B4">
                              <w:rPr>
                                <w:color w:val="auto"/>
                                <w:sz w:val="29"/>
                                <w:szCs w:val="29"/>
                              </w:rPr>
                              <w:t xml:space="preserve">Es todo acción u omisión que pone en peligro o daña la integridad corporal de la mujer, que produzca como resultado un lesión física. </w:t>
                            </w:r>
                          </w:p>
                          <w:p w14:paraId="33F56ED4" w14:textId="2F408716" w:rsidR="00924DC0" w:rsidRPr="00EA07B4" w:rsidRDefault="00924DC0" w:rsidP="00FB548D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9"/>
                                <w:szCs w:val="29"/>
                              </w:rPr>
                            </w:pPr>
                            <w:r w:rsidRPr="00EA07B4">
                              <w:rPr>
                                <w:b/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>Violencia en el ejercicio de la función pública contra la mujer:</w:t>
                            </w:r>
                            <w:r w:rsidRPr="00EA07B4">
                              <w:rPr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EA07B4">
                              <w:rPr>
                                <w:color w:val="auto"/>
                                <w:sz w:val="29"/>
                                <w:szCs w:val="29"/>
                              </w:rPr>
                              <w:t>Aquella realizada por autoridades o funcionarios públicos, profesionales, personal y agentes pertenecientes a cualquier órgano o institución pública, que tenga como fin retardar, obstaculizar, denegar o impedir que las mujeres tengan acceso a la justicia y a las políticas públicas.</w:t>
                            </w:r>
                          </w:p>
                          <w:p w14:paraId="385BA7C8" w14:textId="0A96BE42" w:rsidR="00924DC0" w:rsidRPr="00EA07B4" w:rsidRDefault="00924DC0" w:rsidP="00FB548D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9"/>
                                <w:szCs w:val="29"/>
                              </w:rPr>
                            </w:pPr>
                            <w:r w:rsidRPr="00EA07B4">
                              <w:rPr>
                                <w:b/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>Violencia laboral contra las mujeres:</w:t>
                            </w:r>
                            <w:r w:rsidRPr="00EA07B4">
                              <w:rPr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EA07B4">
                              <w:rPr>
                                <w:color w:val="auto"/>
                                <w:sz w:val="29"/>
                                <w:szCs w:val="29"/>
                              </w:rPr>
                              <w:t xml:space="preserve">Aquella que discrimina a las mujeres en los ámbitos de trabajo públicos o privados y que obstaculiza su acceso al empleo, contratación, salario digno y equitativo, ascenso, estabilidad o permanencia en el mismo, exigiendo requisitos sobre estado civil, maternidad, esterilización quirúrgica, edad, apariencia física, realización de prueba de embarazado o de Virus de Inmunodeficiencia Humana VIH/SIDA u otra prueba sobre la condición las mujeres en el ámbito laboral quebrantar el derecho de igual remuneración por igual tarea o función. </w:t>
                            </w:r>
                          </w:p>
                          <w:p w14:paraId="2C7E654A" w14:textId="656F6D5A" w:rsidR="00924DC0" w:rsidRPr="00EA07B4" w:rsidRDefault="00924DC0" w:rsidP="00FB548D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9"/>
                                <w:szCs w:val="29"/>
                              </w:rPr>
                            </w:pPr>
                            <w:r w:rsidRPr="00EA07B4">
                              <w:rPr>
                                <w:b/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>Violencia patrimonial y económica:</w:t>
                            </w:r>
                            <w:r w:rsidRPr="00EA07B4">
                              <w:rPr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EA07B4">
                              <w:rPr>
                                <w:color w:val="auto"/>
                                <w:sz w:val="29"/>
                                <w:szCs w:val="29"/>
                              </w:rPr>
                              <w:t>Acción u omisión que implique un daño, pérdida, sustracción, destrucción, retención o distracción en los objetos, documentos personales, valores, derechos patrimoniales o recursos económicos destinados a satisfacer sus necesidades, bienes de una mujer y los recursos propios o compartidos en el ámbito familiar o de pareja</w:t>
                            </w:r>
                          </w:p>
                          <w:p w14:paraId="0D0CDFD3" w14:textId="69857FF0" w:rsidR="00924DC0" w:rsidRPr="00EA07B4" w:rsidRDefault="00924DC0" w:rsidP="00FB548D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9"/>
                                <w:szCs w:val="29"/>
                              </w:rPr>
                            </w:pPr>
                            <w:r w:rsidRPr="00EA07B4">
                              <w:rPr>
                                <w:b/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>Violencia psicológica:</w:t>
                            </w:r>
                            <w:r w:rsidRPr="00EA07B4">
                              <w:rPr>
                                <w:color w:val="auto"/>
                                <w:sz w:val="29"/>
                                <w:szCs w:val="29"/>
                              </w:rPr>
                              <w:t xml:space="preserve"> Acción u omisión destinada a degradar a controlar las acciones, comportamientos, decisiones y creencias de la mujer por medio de la intimidación, manipulación, coacción, comparaciones destructivas, vigilancia eventual o permanente, insultos, amenaza directa o indirecta, humillación, aislamiento o cualquier otra conducta que implique un perjuicio en la salud mental, la autodeterminación o su desarrollo personal. </w:t>
                            </w:r>
                          </w:p>
                          <w:p w14:paraId="10507F8A" w14:textId="244B0036" w:rsidR="00924DC0" w:rsidRPr="00EA07B4" w:rsidRDefault="00924DC0" w:rsidP="00FB548D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rPr>
                                <w:color w:val="auto"/>
                                <w:sz w:val="29"/>
                                <w:szCs w:val="29"/>
                              </w:rPr>
                            </w:pPr>
                            <w:r w:rsidRPr="00EA07B4">
                              <w:rPr>
                                <w:b/>
                                <w:i/>
                                <w:color w:val="auto"/>
                                <w:sz w:val="29"/>
                                <w:szCs w:val="29"/>
                                <w:u w:val="single"/>
                              </w:rPr>
                              <w:t>Violencia sexual:</w:t>
                            </w:r>
                            <w:r>
                              <w:rPr>
                                <w:color w:val="auto"/>
                                <w:sz w:val="29"/>
                                <w:szCs w:val="29"/>
                              </w:rPr>
                              <w:t xml:space="preserve"> Toda</w:t>
                            </w:r>
                            <w:r w:rsidRPr="00EA07B4">
                              <w:rPr>
                                <w:color w:val="auto"/>
                                <w:sz w:val="29"/>
                                <w:szCs w:val="29"/>
                              </w:rPr>
                              <w:t xml:space="preserve"> acción que obliga a la mujer a mantener contacto sexual, físico o verbal, o participar en otras interacciones sexuales mediante el uso de la fuerza, intimidación, coerción, chantaje, soborno, manipulación, amenaza o cualquier otro mecanismo que anule o limite la voluntad a su libertad sexual, independientemente que la persona agresora pueda tener con la mujer una relación conyugal, de pareja, afectivo a de parentesco.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5" type="#_x0000_t202" style="position:absolute;margin-left:29pt;margin-top:119pt;width:257pt;height:644pt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" mv:complextextbox="1" filled="f" stroked="f">
                <v:textbox style="mso-next-textbox:#Text Box 95" inset="0,0,0,0">
                  <w:txbxContent>
                    <w:p w14:paraId="44598266" w14:textId="707987BA" w:rsidR="00924DC0" w:rsidRPr="00EA07B4" w:rsidRDefault="00924DC0" w:rsidP="00FB548D">
                      <w:pPr>
                        <w:pStyle w:val="BodyText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9"/>
                          <w:szCs w:val="29"/>
                        </w:rPr>
                      </w:pPr>
                      <w:r w:rsidRPr="00EA07B4">
                        <w:rPr>
                          <w:b/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>Misoginia:</w:t>
                      </w:r>
                      <w:r w:rsidRPr="00EA07B4">
                        <w:rPr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EA07B4">
                        <w:rPr>
                          <w:color w:val="auto"/>
                          <w:sz w:val="29"/>
                          <w:szCs w:val="29"/>
                        </w:rPr>
                        <w:t>Son conductos de odio hacia la mujer y se manifiestan en actos violentes y crueles contra ella por el hecho de ser mujer.</w:t>
                      </w:r>
                    </w:p>
                    <w:p w14:paraId="76ED25B3" w14:textId="69A99693" w:rsidR="00924DC0" w:rsidRPr="00EA07B4" w:rsidRDefault="00924DC0" w:rsidP="00FB548D">
                      <w:pPr>
                        <w:pStyle w:val="BodyText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9"/>
                          <w:szCs w:val="29"/>
                        </w:rPr>
                      </w:pPr>
                      <w:r w:rsidRPr="00EA07B4">
                        <w:rPr>
                          <w:b/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>Violencia física:</w:t>
                      </w:r>
                      <w:r w:rsidRPr="00EA07B4">
                        <w:rPr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EA07B4">
                        <w:rPr>
                          <w:color w:val="auto"/>
                          <w:sz w:val="29"/>
                          <w:szCs w:val="29"/>
                        </w:rPr>
                        <w:t xml:space="preserve">Es todo acción u omisión que pone en peligro o daña la integridad corporal de la mujer, que produzca como resultado un lesión física. </w:t>
                      </w:r>
                    </w:p>
                    <w:p w14:paraId="33F56ED4" w14:textId="2F408716" w:rsidR="00924DC0" w:rsidRPr="00EA07B4" w:rsidRDefault="00924DC0" w:rsidP="00FB548D">
                      <w:pPr>
                        <w:pStyle w:val="BodyText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9"/>
                          <w:szCs w:val="29"/>
                        </w:rPr>
                      </w:pPr>
                      <w:r w:rsidRPr="00EA07B4">
                        <w:rPr>
                          <w:b/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>Violencia en el ejercicio de la función pública contra la mujer:</w:t>
                      </w:r>
                      <w:r w:rsidRPr="00EA07B4">
                        <w:rPr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EA07B4">
                        <w:rPr>
                          <w:color w:val="auto"/>
                          <w:sz w:val="29"/>
                          <w:szCs w:val="29"/>
                        </w:rPr>
                        <w:t>Aquella realizada por autoridades o funcionarios públicos, profesionales, personal y agentes pertenecientes a cualquier órgano o institución pública, que tenga como fin retardar, obstaculizar, denegar o impedir que las mujeres tengan acceso a la justicia y a las políticas públicas.</w:t>
                      </w:r>
                    </w:p>
                    <w:p w14:paraId="385BA7C8" w14:textId="0A96BE42" w:rsidR="00924DC0" w:rsidRPr="00EA07B4" w:rsidRDefault="00924DC0" w:rsidP="00FB548D">
                      <w:pPr>
                        <w:pStyle w:val="BodyText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9"/>
                          <w:szCs w:val="29"/>
                        </w:rPr>
                      </w:pPr>
                      <w:r w:rsidRPr="00EA07B4">
                        <w:rPr>
                          <w:b/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>Violencia laboral contra las mujeres:</w:t>
                      </w:r>
                      <w:r w:rsidRPr="00EA07B4">
                        <w:rPr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EA07B4">
                        <w:rPr>
                          <w:color w:val="auto"/>
                          <w:sz w:val="29"/>
                          <w:szCs w:val="29"/>
                        </w:rPr>
                        <w:t xml:space="preserve">Aquella que discrimina a las mujeres en los ámbitos de trabajo públicos o privados y que obstaculiza su acceso al empleo, contratación, salario digno y equitativo, ascenso, estabilidad o permanencia en el mismo, exigiendo requisitos sobre estado civil, maternidad, esterilización quirúrgica, edad, apariencia física, realización de prueba de embarazado o de Virus de Inmunodeficiencia Humana VIH/SIDA u otra prueba sobre la condición las mujeres en el ámbito laboral quebrantar el derecho de igual remuneración por igual tarea o función. </w:t>
                      </w:r>
                    </w:p>
                    <w:p w14:paraId="2C7E654A" w14:textId="656F6D5A" w:rsidR="00924DC0" w:rsidRPr="00EA07B4" w:rsidRDefault="00924DC0" w:rsidP="00FB548D">
                      <w:pPr>
                        <w:pStyle w:val="BodyText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9"/>
                          <w:szCs w:val="29"/>
                        </w:rPr>
                      </w:pPr>
                      <w:r w:rsidRPr="00EA07B4">
                        <w:rPr>
                          <w:b/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>Violencia patrimonial y económica:</w:t>
                      </w:r>
                      <w:r w:rsidRPr="00EA07B4">
                        <w:rPr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EA07B4">
                        <w:rPr>
                          <w:color w:val="auto"/>
                          <w:sz w:val="29"/>
                          <w:szCs w:val="29"/>
                        </w:rPr>
                        <w:t>Acción u omisión que implique un daño, pérdida, sustracción, destrucción, retención o distracción en los objetos, documentos personales, valores, derechos patrimoniales o recursos económicos destinados a satisfacer sus necesidades, bienes de una mujer y los recursos propios o compartidos en el ámbito familiar o de pareja</w:t>
                      </w:r>
                    </w:p>
                    <w:p w14:paraId="0D0CDFD3" w14:textId="69857FF0" w:rsidR="00924DC0" w:rsidRPr="00EA07B4" w:rsidRDefault="00924DC0" w:rsidP="00FB548D">
                      <w:pPr>
                        <w:pStyle w:val="BodyText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9"/>
                          <w:szCs w:val="29"/>
                        </w:rPr>
                      </w:pPr>
                      <w:r w:rsidRPr="00EA07B4">
                        <w:rPr>
                          <w:b/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>Violencia psicológica:</w:t>
                      </w:r>
                      <w:r w:rsidRPr="00EA07B4">
                        <w:rPr>
                          <w:color w:val="auto"/>
                          <w:sz w:val="29"/>
                          <w:szCs w:val="29"/>
                        </w:rPr>
                        <w:t xml:space="preserve"> Acción u omisión destinada a degradar a controlar las acciones, comportamientos, decisiones y creencias de la mujer por medio de la intimidación, manipulación, coacción, comparaciones destructivas, vigilancia eventual o permanente, insultos, amenaza directa o indirecta, humillación, aislamiento o cualquier otra conducta que implique un perjuicio en la salud mental, la autodeterminación o su desarrollo personal. </w:t>
                      </w:r>
                    </w:p>
                    <w:p w14:paraId="10507F8A" w14:textId="244B0036" w:rsidR="00924DC0" w:rsidRPr="00EA07B4" w:rsidRDefault="00924DC0" w:rsidP="00FB548D">
                      <w:pPr>
                        <w:pStyle w:val="BodyText2"/>
                        <w:numPr>
                          <w:ilvl w:val="0"/>
                          <w:numId w:val="3"/>
                        </w:numPr>
                        <w:rPr>
                          <w:color w:val="auto"/>
                          <w:sz w:val="29"/>
                          <w:szCs w:val="29"/>
                        </w:rPr>
                      </w:pPr>
                      <w:r w:rsidRPr="00EA07B4">
                        <w:rPr>
                          <w:b/>
                          <w:i/>
                          <w:color w:val="auto"/>
                          <w:sz w:val="29"/>
                          <w:szCs w:val="29"/>
                          <w:u w:val="single"/>
                        </w:rPr>
                        <w:t>Violencia sexual:</w:t>
                      </w:r>
                      <w:r>
                        <w:rPr>
                          <w:color w:val="auto"/>
                          <w:sz w:val="29"/>
                          <w:szCs w:val="29"/>
                        </w:rPr>
                        <w:t xml:space="preserve"> Toda</w:t>
                      </w:r>
                      <w:r w:rsidRPr="00EA07B4">
                        <w:rPr>
                          <w:color w:val="auto"/>
                          <w:sz w:val="29"/>
                          <w:szCs w:val="29"/>
                        </w:rPr>
                        <w:t xml:space="preserve"> acción que obliga a la mujer a mantener contacto sexual, físico o verbal, o participar en otras interacciones sexuales mediante el uso de la fuerza, intimidación, coerción, chantaje, soborno, manipulación, amenaza o cualquier otro mecanismo que anule o limite la voluntad a su libertad sexual, independientemente que la persona agresora pueda tener con la mujer una relación conyugal, de pareja, afectivo a de parentesco.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07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89E2C16" wp14:editId="1CE1606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3340100" cy="3581400"/>
                <wp:effectExtent l="0" t="0" r="12700" b="0"/>
                <wp:wrapTight wrapText="bothSides">
                  <wp:wrapPolygon edited="0">
                    <wp:start x="0" y="0"/>
                    <wp:lineTo x="0" y="21447"/>
                    <wp:lineTo x="21518" y="21447"/>
                    <wp:lineTo x="21518" y="0"/>
                    <wp:lineTo x="0" y="0"/>
                  </wp:wrapPolygon>
                </wp:wrapTight>
                <wp:docPr id="7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3581400"/>
                        </a:xfrm>
                        <a:prstGeom prst="rect">
                          <a:avLst/>
                        </a:prstGeom>
                        <a:solidFill>
                          <a:srgbClr val="AEDD9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6pt;margin-top:36pt;width:263pt;height:282pt;z-index:251654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" fillcolor="#aedd91" stroked="f">
                <v:textbox inset=",7.2pt,,7.2pt"/>
                <w10:wrap type="tight" anchorx="page" anchory="page"/>
              </v:rect>
            </w:pict>
          </mc:Fallback>
        </mc:AlternateContent>
      </w:r>
      <w:r w:rsidR="002D30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813" behindDoc="0" locked="0" layoutInCell="1" allowOverlap="1" wp14:anchorId="324D2D85" wp14:editId="0D3B3525">
                <wp:simplePos x="0" y="0"/>
                <wp:positionH relativeFrom="page">
                  <wp:posOffset>457200</wp:posOffset>
                </wp:positionH>
                <wp:positionV relativeFrom="page">
                  <wp:posOffset>1409700</wp:posOffset>
                </wp:positionV>
                <wp:extent cx="3340100" cy="0"/>
                <wp:effectExtent l="0" t="25400" r="12700" b="5080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01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2" o:spid="_x0000_s1026" style="position:absolute;z-index:25167781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111pt" to="299pt,11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" strokecolor="white [3212]" strokeweight="5pt">
                <w10:wrap anchorx="page" anchory="page"/>
              </v:line>
            </w:pict>
          </mc:Fallback>
        </mc:AlternateContent>
      </w:r>
      <w:r w:rsidR="0081663D">
        <w:rPr>
          <w:noProof/>
          <w:lang w:val="en-US"/>
        </w:rPr>
        <w:drawing>
          <wp:anchor distT="0" distB="0" distL="114300" distR="114300" simplePos="0" relativeHeight="251672693" behindDoc="0" locked="0" layoutInCell="1" allowOverlap="1" wp14:anchorId="5473749A" wp14:editId="33727FFE">
            <wp:simplePos x="0" y="0"/>
            <wp:positionH relativeFrom="page">
              <wp:posOffset>3975100</wp:posOffset>
            </wp:positionH>
            <wp:positionV relativeFrom="page">
              <wp:posOffset>457835</wp:posOffset>
            </wp:positionV>
            <wp:extent cx="3340100" cy="3371215"/>
            <wp:effectExtent l="0" t="0" r="12700" b="6985"/>
            <wp:wrapThrough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hrough>
            <wp:docPr id="77" name="Picture 77" descr="Macintosh HD:Applications:Microsoft Office 2011:Office:Media:Clipart:Photos.localized:j017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Applications:Microsoft Office 2011:Office:Media:Clipart:Photos.localized:j0178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010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F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F2895B8" wp14:editId="4AA50BEA">
                <wp:simplePos x="0" y="0"/>
                <wp:positionH relativeFrom="page">
                  <wp:posOffset>457200</wp:posOffset>
                </wp:positionH>
                <wp:positionV relativeFrom="page">
                  <wp:posOffset>3975100</wp:posOffset>
                </wp:positionV>
                <wp:extent cx="6858000" cy="5626100"/>
                <wp:effectExtent l="0" t="0" r="0" b="12700"/>
                <wp:wrapNone/>
                <wp:docPr id="3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626100"/>
                        </a:xfrm>
                        <a:prstGeom prst="rect">
                          <a:avLst/>
                        </a:prstGeom>
                        <a:solidFill>
                          <a:srgbClr val="AEDD9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1A9634" w14:textId="39EE2874" w:rsidR="00924DC0" w:rsidRPr="00F61E33" w:rsidRDefault="00924DC0" w:rsidP="0023139E">
                            <w:pPr>
                              <w:pStyle w:val="Symbol"/>
                              <w:rPr>
                                <w:color w:val="C1C1D6" w:themeColor="accent3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46" style="position:absolute;margin-left:36pt;margin-top:313pt;width:540pt;height:443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" fillcolor="#aedd91" stroked="f">
                <v:textbox inset="14.4pt,7.2pt,,7.2pt">
                  <w:txbxContent>
                    <w:p w14:paraId="691A9634" w14:textId="39EE2874" w:rsidR="00924DC0" w:rsidRPr="00F61E33" w:rsidRDefault="00924DC0" w:rsidP="0023139E">
                      <w:pPr>
                        <w:pStyle w:val="Symbol"/>
                        <w:rPr>
                          <w:color w:val="C1C1D6" w:themeColor="accent3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52A3E">
        <w:br w:type="page"/>
      </w:r>
      <w:r w:rsidR="00800440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9797" behindDoc="0" locked="0" layoutInCell="1" allowOverlap="1" wp14:anchorId="11ADA42C" wp14:editId="7965A425">
                <wp:simplePos x="0" y="0"/>
                <wp:positionH relativeFrom="page">
                  <wp:posOffset>3606800</wp:posOffset>
                </wp:positionH>
                <wp:positionV relativeFrom="page">
                  <wp:posOffset>508000</wp:posOffset>
                </wp:positionV>
                <wp:extent cx="3581400" cy="86614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866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6" seq="3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47" type="#_x0000_t202" style="position:absolute;margin-left:284pt;margin-top:40pt;width:282pt;height:682pt;z-index:2517197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" mv:complextextbox="1" filled="f" stroked="f">
                <v:textbox>
                  <w:txbxContent/>
                </v:textbox>
                <w10:wrap anchorx="page" anchory="page"/>
              </v:shape>
            </w:pict>
          </mc:Fallback>
        </mc:AlternateContent>
      </w:r>
      <w:r w:rsidR="00EA07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773" behindDoc="0" locked="0" layoutInCell="1" allowOverlap="1" wp14:anchorId="4D26A31E" wp14:editId="180915A1">
                <wp:simplePos x="0" y="0"/>
                <wp:positionH relativeFrom="page">
                  <wp:posOffset>330200</wp:posOffset>
                </wp:positionH>
                <wp:positionV relativeFrom="page">
                  <wp:posOffset>508000</wp:posOffset>
                </wp:positionV>
                <wp:extent cx="3365500" cy="9131300"/>
                <wp:effectExtent l="0" t="0" r="0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913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6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48" type="#_x0000_t202" style="position:absolute;margin-left:26pt;margin-top:40pt;width:265pt;height:719pt;z-index:251718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" mv:complextextbox="1" filled="f" stroked="f">
                <v:textbox style="mso-next-textbox:#Text Box 195">
                  <w:txbxContent/>
                </v:textbox>
                <w10:wrap anchorx="page" anchory="page"/>
              </v:shape>
            </w:pict>
          </mc:Fallback>
        </mc:AlternateContent>
      </w:r>
      <w:r w:rsidR="00B52A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749" behindDoc="0" locked="0" layoutInCell="1" allowOverlap="1" wp14:anchorId="0D93FA09" wp14:editId="62C579D4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9144000"/>
                <wp:effectExtent l="0" t="0" r="0" b="0"/>
                <wp:wrapNone/>
                <wp:docPr id="19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solidFill>
                          <a:srgbClr val="AEDD9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0E8358" w14:textId="77777777" w:rsidR="00924DC0" w:rsidRPr="00F61E33" w:rsidRDefault="00924DC0" w:rsidP="00B52A3E">
                            <w:pPr>
                              <w:pStyle w:val="Symbol"/>
                              <w:rPr>
                                <w:color w:val="C1C1D6" w:themeColor="accent3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36pt;margin-top:36pt;width:540pt;height:10in;z-index:251717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" fillcolor="#aedd91" stroked="f">
                <v:textbox inset="14.4pt,7.2pt,,7.2pt">
                  <w:txbxContent>
                    <w:p w14:paraId="630E8358" w14:textId="77777777" w:rsidR="00924DC0" w:rsidRPr="00F61E33" w:rsidRDefault="00924DC0" w:rsidP="00B52A3E">
                      <w:pPr>
                        <w:pStyle w:val="Symbol"/>
                        <w:rPr>
                          <w:color w:val="C1C1D6" w:themeColor="accent3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36FA5">
        <w:br w:type="page"/>
      </w:r>
      <w:r w:rsidR="008362F2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0581" behindDoc="0" locked="0" layoutInCell="1" allowOverlap="1" wp14:anchorId="4D5E0E31" wp14:editId="144563E7">
                <wp:simplePos x="0" y="0"/>
                <wp:positionH relativeFrom="page">
                  <wp:posOffset>3746500</wp:posOffset>
                </wp:positionH>
                <wp:positionV relativeFrom="page">
                  <wp:posOffset>546100</wp:posOffset>
                </wp:positionV>
                <wp:extent cx="3797300" cy="482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3ED58" w14:textId="1D148AE3" w:rsidR="00924DC0" w:rsidRPr="00937512" w:rsidRDefault="00924DC0" w:rsidP="0043167F">
                            <w:pPr>
                              <w:jc w:val="center"/>
                              <w:rPr>
                                <w:b/>
                                <w:sz w:val="42"/>
                                <w:szCs w:val="42"/>
                              </w:rPr>
                            </w:pPr>
                            <w:r w:rsidRPr="00937512">
                              <w:rPr>
                                <w:b/>
                                <w:sz w:val="42"/>
                                <w:szCs w:val="42"/>
                              </w:rPr>
                              <w:t>Art. 182 Trata de Personas</w:t>
                            </w:r>
                          </w:p>
                          <w:p w14:paraId="37C429BE" w14:textId="51B99835" w:rsidR="00924DC0" w:rsidRPr="0043167F" w:rsidRDefault="00924DC0" w:rsidP="0043167F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50" type="#_x0000_t202" style="position:absolute;margin-left:295pt;margin-top:43pt;width:299pt;height:38pt;z-index:251710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" mv:complextextbox="1" filled="f" stroked="f">
                <v:textbox>
                  <w:txbxContent>
                    <w:p w14:paraId="1B03ED58" w14:textId="1D148AE3" w:rsidR="00924DC0" w:rsidRPr="00937512" w:rsidRDefault="00924DC0" w:rsidP="0043167F">
                      <w:pPr>
                        <w:jc w:val="center"/>
                        <w:rPr>
                          <w:b/>
                          <w:sz w:val="42"/>
                          <w:szCs w:val="42"/>
                        </w:rPr>
                      </w:pPr>
                      <w:r w:rsidRPr="00937512">
                        <w:rPr>
                          <w:b/>
                          <w:sz w:val="42"/>
                          <w:szCs w:val="42"/>
                        </w:rPr>
                        <w:t>Art. 182 Trata de Personas</w:t>
                      </w:r>
                    </w:p>
                    <w:p w14:paraId="37C429BE" w14:textId="51B99835" w:rsidR="00924DC0" w:rsidRPr="0043167F" w:rsidRDefault="00924DC0" w:rsidP="0043167F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62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605" behindDoc="0" locked="0" layoutInCell="1" allowOverlap="1" wp14:anchorId="37A38D15" wp14:editId="11870FBF">
                <wp:simplePos x="0" y="0"/>
                <wp:positionH relativeFrom="page">
                  <wp:posOffset>3990340</wp:posOffset>
                </wp:positionH>
                <wp:positionV relativeFrom="page">
                  <wp:posOffset>1041400</wp:posOffset>
                </wp:positionV>
                <wp:extent cx="3340100" cy="632460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632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C3F21" w14:textId="58453B75" w:rsidR="00924DC0" w:rsidRPr="00147D2A" w:rsidRDefault="00924DC0" w:rsidP="00D92E7C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147D2A">
                              <w:rPr>
                                <w:sz w:val="26"/>
                                <w:szCs w:val="26"/>
                              </w:rPr>
                              <w:t xml:space="preserve">Comete el delito de trata de personas, quien financie, dirija, organice, promueva, facilite, induzca o por cualquier medio ejecute la proposición, captación, reclutamiento, contratación, transporte, traslado, retención, acogida o recepción de personas, con la finalidad de someterlas a: explotación sexual, matrimonio servil, forzado o matrimonio simulado, prostitución, explotación laboral, trabajo forzado, esclavitud o prácticas análogas a la esclavitud, servidumbre, tráfico o extracción de órganos, o adopción ilegítima, para que la misma sea ejercida dentro o fuera del territorio nacional, aun con el consentimiento de la víctima será sancionado con pena de siete a diez años de prisión.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51" type="#_x0000_t202" style="position:absolute;margin-left:314.2pt;margin-top:82pt;width:263pt;height:498pt;z-index:25171160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/yU9UCAAAjBgAADgAAAGRycy9lMm9Eb2MueG1srFRNb9swDL0P2H8QdE9tp27W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" mv:complextextbox="1" filled="f" stroked="f">
                <v:textbox>
                  <w:txbxContent>
                    <w:p w14:paraId="6F0C3F21" w14:textId="58453B75" w:rsidR="00924DC0" w:rsidRPr="00147D2A" w:rsidRDefault="00924DC0" w:rsidP="00D92E7C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147D2A">
                        <w:rPr>
                          <w:sz w:val="26"/>
                          <w:szCs w:val="26"/>
                        </w:rPr>
                        <w:t xml:space="preserve">Comete el delito de trata de personas, quien financie, dirija, organice, promueva, facilite, induzca o por cualquier medio ejecute la proposición, captación, reclutamiento, contratación, transporte, traslado, retención, acogida o recepción de personas, con la finalidad de someterlas a: explotación sexual, matrimonio servil, forzado o matrimonio simulado, prostitución, explotación laboral, trabajo forzado, esclavitud o prácticas análogas a la esclavitud, servidumbre, tráfico o extracción de órganos, o adopción ilegítima, para que la misma sea ejercida dentro o fuera del territorio nacional, aun con el consentimiento de la víctima será sancionado con pena de siete a diez años de prisión.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06C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8533" behindDoc="0" locked="0" layoutInCell="1" allowOverlap="1" wp14:anchorId="19E85637" wp14:editId="5895B83D">
                <wp:simplePos x="0" y="0"/>
                <wp:positionH relativeFrom="page">
                  <wp:posOffset>457200</wp:posOffset>
                </wp:positionH>
                <wp:positionV relativeFrom="page">
                  <wp:posOffset>381000</wp:posOffset>
                </wp:positionV>
                <wp:extent cx="3429000" cy="9460865"/>
                <wp:effectExtent l="0" t="0" r="0" b="13335"/>
                <wp:wrapThrough wrapText="bothSides">
                  <wp:wrapPolygon edited="0">
                    <wp:start x="160" y="0"/>
                    <wp:lineTo x="160" y="21572"/>
                    <wp:lineTo x="21280" y="21572"/>
                    <wp:lineTo x="21280" y="0"/>
                    <wp:lineTo x="16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9460865"/>
                          <a:chOff x="0" y="0"/>
                          <a:chExt cx="3429000" cy="946086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79" name="Text Box 179"/>
                        <wps:cNvSpPr txBox="1"/>
                        <wps:spPr>
                          <a:xfrm>
                            <a:off x="0" y="0"/>
                            <a:ext cx="3429000" cy="93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837565" y="45720"/>
                            <a:ext cx="249999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1">
                          <w:txbxContent>
                            <w:p w14:paraId="73067CA4" w14:textId="1E8C54E1" w:rsidR="00924DC0" w:rsidRPr="00937512" w:rsidRDefault="00924DC0" w:rsidP="00BD5495">
                              <w:pPr>
                                <w:jc w:val="center"/>
                                <w:rPr>
                                  <w:b/>
                                  <w:sz w:val="50"/>
                                  <w:szCs w:val="50"/>
                                </w:rPr>
                              </w:pPr>
                              <w:r w:rsidRPr="00937512">
                                <w:rPr>
                                  <w:b/>
                                  <w:sz w:val="50"/>
                                  <w:szCs w:val="50"/>
                                </w:rPr>
                                <w:t>Art. 155 Violencia Doméstica o Intrafamiliar</w:t>
                              </w:r>
                            </w:p>
                            <w:p w14:paraId="1BAB1D09" w14:textId="3016F1DF" w:rsidR="00924DC0" w:rsidRPr="003E4298" w:rsidRDefault="00924DC0" w:rsidP="00BD5495">
                              <w:pPr>
                                <w:spacing w:line="360" w:lineRule="auto"/>
                                <w:rPr>
                                  <w:sz w:val="31"/>
                                  <w:szCs w:val="31"/>
                                </w:rPr>
                              </w:pPr>
                              <w:r w:rsidRPr="003E4298">
                                <w:rPr>
                                  <w:sz w:val="31"/>
                                  <w:szCs w:val="31"/>
                                </w:rPr>
                                <w:t xml:space="preserve">Quien ejerza cualquier tipo de fuerza, violencia o intimidación física o psicológico, en prejuicio de quien haya sido su cónyuge o conviviente en unión de hecho estable o contra la persona a quien se halle o hubiere estado ligado de forma estable por relación de afectividad, niños, niñas, adolescentes, personas adultas mayores, personas con discapacidad, sobre las hijas e hijos propios del cónyuge, conviviente o sobre ascendientes, descendiente, parientes colaterales por consanguinidad, afinidad, adopción, o sujetos a tutela.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294765" y="434975"/>
                            <a:ext cx="204279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282065" y="824230"/>
                            <a:ext cx="205549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195070" y="1213485"/>
                            <a:ext cx="214249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229360" y="1729740"/>
                            <a:ext cx="210820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306830" y="2091690"/>
                            <a:ext cx="203073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400175" y="2453640"/>
                            <a:ext cx="193738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482090" y="2816225"/>
                            <a:ext cx="185547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640840" y="3178175"/>
                            <a:ext cx="169672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708785" y="3540125"/>
                            <a:ext cx="162877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3902075"/>
                            <a:ext cx="3246120" cy="555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52" style="position:absolute;margin-left:36pt;margin-top:30pt;width:270pt;height:744.95pt;z-index:251708533;mso-position-horizontal-relative:page;mso-position-vertical-relative:page" coordsize="3429000,94608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" mv:complextextbox="1">
                <v:shape id="Text Box 179" o:spid="_x0000_s1053" type="#_x0000_t202" style="position:absolute;width:3429000;height:934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nfyfwgAA&#10;ANwAAAAPAAAAZHJzL2Rvd25yZXYueG1sRE9Li8IwEL4v+B/CCHtbUz1orUZR0WUPis+Dx6EZ22Iz&#10;KU3W1n9vhIW9zcf3nOm8NaV4UO0Kywr6vQgEcWp1wZmCy3nzFYNwHlljaZkUPMnBfNb5mGKibcNH&#10;epx8JkIIuwQV5N5XiZQuzcmg69mKOHA3Wxv0AdaZ1DU2IdyUchBFQ2mw4NCQY0WrnNL76dcooG1r&#10;zrt4tPb75e07usaHZqszpT677WICwlPr/8V/7h8d5o/G8H4mXCB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d/J/CAAAA3AAAAA8AAAAAAAAAAAAAAAAAlwIAAGRycy9kb3du&#10;cmV2LnhtbFBLBQYAAAAABAAEAPUAAACGAwAAAAA=&#10;" mv:complextextbox="1" filled="f" stroked="f"/>
                <v:shape id="_x0000_s1054" type="#_x0000_t202" style="position:absolute;left:837565;top:45720;width:2499995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4" inset="0,0,0,0">
                    <w:txbxContent>
                      <w:p w14:paraId="73067CA4" w14:textId="1E8C54E1" w:rsidR="00924DC0" w:rsidRPr="00937512" w:rsidRDefault="00924DC0" w:rsidP="00BD5495">
                        <w:pPr>
                          <w:jc w:val="center"/>
                          <w:rPr>
                            <w:b/>
                            <w:sz w:val="50"/>
                            <w:szCs w:val="50"/>
                          </w:rPr>
                        </w:pPr>
                        <w:r w:rsidRPr="00937512">
                          <w:rPr>
                            <w:b/>
                            <w:sz w:val="50"/>
                            <w:szCs w:val="50"/>
                          </w:rPr>
                          <w:t>Art. 155 Violencia Doméstica o Intrafamiliar</w:t>
                        </w:r>
                      </w:p>
                      <w:p w14:paraId="1BAB1D09" w14:textId="3016F1DF" w:rsidR="00924DC0" w:rsidRPr="003E4298" w:rsidRDefault="00924DC0" w:rsidP="00BD5495">
                        <w:pPr>
                          <w:spacing w:line="360" w:lineRule="auto"/>
                          <w:rPr>
                            <w:sz w:val="31"/>
                            <w:szCs w:val="31"/>
                          </w:rPr>
                        </w:pPr>
                        <w:r w:rsidRPr="003E4298">
                          <w:rPr>
                            <w:sz w:val="31"/>
                            <w:szCs w:val="31"/>
                          </w:rPr>
                          <w:t xml:space="preserve">Quien ejerza cualquier tipo de fuerza, violencia o intimidación física o psicológico, en prejuicio de quien haya sido su cónyuge o conviviente en unión de hecho estable o contra la persona a quien se halle o hubiere estado ligado de forma estable por relación de afectividad, niños, niñas, adolescentes, personas adultas mayores, personas con discapacidad, sobre las hijas e hijos propios del cónyuge, conviviente o sobre ascendientes, descendiente, parientes colaterales por consanguinidad, afinidad, adopción, o sujetos a tutela. </w:t>
                        </w:r>
                      </w:p>
                    </w:txbxContent>
                  </v:textbox>
                </v:shape>
                <v:shape id="Text Box 4" o:spid="_x0000_s1055" type="#_x0000_t202" style="position:absolute;left:1294765;top:434975;width:2042795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5" inset="0,0,0,0">
                    <w:txbxContent/>
                  </v:textbox>
                </v:shape>
                <v:shape id="Text Box 5" o:spid="_x0000_s1056" type="#_x0000_t202" style="position:absolute;left:1282065;top:824230;width:2055495;height:390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57" type="#_x0000_t202" style="position:absolute;left:1195070;top:1213485;width:2142490;height:517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58" type="#_x0000_t202" style="position:absolute;left:1229360;top:1729740;width:2108200;height:363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59" type="#_x0000_t202" style="position:absolute;left:1306830;top:2091690;width:2030730;height:363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60" type="#_x0000_t202" style="position:absolute;left:1400175;top:2453640;width:1937385;height:363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61" type="#_x0000_t202" style="position:absolute;left:1482090;top:2816225;width:1855470;height:363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62" type="#_x0000_t202" style="position:absolute;left:1640840;top:3178175;width:1696720;height:363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63" type="#_x0000_t202" style="position:absolute;left:1708785;top:3540125;width:1628775;height:363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64" type="#_x0000_t202" style="position:absolute;left:91440;top:3902075;width:3246120;height:5558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37512">
        <w:rPr>
          <w:noProof/>
          <w:lang w:val="en-US"/>
        </w:rPr>
        <w:drawing>
          <wp:anchor distT="0" distB="0" distL="114300" distR="114300" simplePos="0" relativeHeight="251714677" behindDoc="0" locked="0" layoutInCell="1" allowOverlap="1" wp14:anchorId="452215A1" wp14:editId="06FB5BCA">
            <wp:simplePos x="0" y="0"/>
            <wp:positionH relativeFrom="page">
              <wp:posOffset>546100</wp:posOffset>
            </wp:positionH>
            <wp:positionV relativeFrom="page">
              <wp:posOffset>457200</wp:posOffset>
            </wp:positionV>
            <wp:extent cx="1539875" cy="3581400"/>
            <wp:effectExtent l="0" t="0" r="9525" b="0"/>
            <wp:wrapThrough wrapText="bothSides">
              <wp:wrapPolygon edited="0">
                <wp:start x="3563" y="0"/>
                <wp:lineTo x="1781" y="460"/>
                <wp:lineTo x="1069" y="1226"/>
                <wp:lineTo x="356" y="3064"/>
                <wp:lineTo x="0" y="5055"/>
                <wp:lineTo x="0" y="9957"/>
                <wp:lineTo x="3563" y="19762"/>
                <wp:lineTo x="3919" y="21447"/>
                <wp:lineTo x="6057" y="21447"/>
                <wp:lineTo x="21021" y="20987"/>
                <wp:lineTo x="21377" y="20681"/>
                <wp:lineTo x="19240" y="19762"/>
                <wp:lineTo x="17458" y="17311"/>
                <wp:lineTo x="16389" y="14860"/>
                <wp:lineTo x="14608" y="12409"/>
                <wp:lineTo x="13539" y="7506"/>
                <wp:lineTo x="14964" y="5055"/>
                <wp:lineTo x="15320" y="3983"/>
                <wp:lineTo x="12826" y="3064"/>
                <wp:lineTo x="8551" y="2604"/>
                <wp:lineTo x="8907" y="1991"/>
                <wp:lineTo x="7126" y="460"/>
                <wp:lineTo x="5701" y="0"/>
                <wp:lineTo x="3563" y="0"/>
              </wp:wrapPolygon>
            </wp:wrapThrough>
            <wp:docPr id="186" name="Picture 186" descr="Macintosh HD:Applications:Microsoft Office 2011:Office:Media:Clipart: People.localized:rbsb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Applications:Microsoft Office 2011:Office:Media:Clipart: People.localized:rbsb2_02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526">
        <w:rPr>
          <w:noProof/>
          <w:lang w:val="en-US"/>
        </w:rPr>
        <w:drawing>
          <wp:anchor distT="0" distB="0" distL="114300" distR="114300" simplePos="0" relativeHeight="251715701" behindDoc="0" locked="0" layoutInCell="1" allowOverlap="1" wp14:anchorId="6575EF3B" wp14:editId="73FD11DC">
            <wp:simplePos x="0" y="0"/>
            <wp:positionH relativeFrom="page">
              <wp:posOffset>4128135</wp:posOffset>
            </wp:positionH>
            <wp:positionV relativeFrom="page">
              <wp:posOffset>6864350</wp:posOffset>
            </wp:positionV>
            <wp:extent cx="2842895" cy="2724150"/>
            <wp:effectExtent l="0" t="0" r="1905" b="0"/>
            <wp:wrapNone/>
            <wp:docPr id="190" name="Picture 190" descr="Macintosh HD:Applications:Microsoft Office 2011:Office:Media:Clipart: Business.localized:CC000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Applications:Microsoft Office 2011:Office:Media:Clipart: Business.localized:CC000907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9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653" behindDoc="0" locked="0" layoutInCell="1" allowOverlap="1" wp14:anchorId="2F8BF817" wp14:editId="4EA31354">
                <wp:simplePos x="0" y="0"/>
                <wp:positionH relativeFrom="page">
                  <wp:posOffset>3886200</wp:posOffset>
                </wp:positionH>
                <wp:positionV relativeFrom="page">
                  <wp:posOffset>457200</wp:posOffset>
                </wp:positionV>
                <wp:extent cx="0" cy="9156700"/>
                <wp:effectExtent l="25400" t="0" r="50800" b="12700"/>
                <wp:wrapNone/>
                <wp:docPr id="185" name="Straight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5670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z-index:25171365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06pt,36pt" to="306pt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" strokecolor="black [3213]" strokeweight="5pt">
                <w10:wrap anchorx="page" anchory="page"/>
              </v:line>
            </w:pict>
          </mc:Fallback>
        </mc:AlternateContent>
      </w:r>
      <w:r w:rsidR="00B50521">
        <w:br w:type="page"/>
      </w:r>
      <w:r w:rsidR="007D55E1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6421" behindDoc="0" locked="0" layoutInCell="1" allowOverlap="1" wp14:anchorId="6D38E911" wp14:editId="61295D0C">
                <wp:simplePos x="0" y="0"/>
                <wp:positionH relativeFrom="page">
                  <wp:posOffset>457200</wp:posOffset>
                </wp:positionH>
                <wp:positionV relativeFrom="page">
                  <wp:posOffset>2235200</wp:posOffset>
                </wp:positionV>
                <wp:extent cx="3492500" cy="0"/>
                <wp:effectExtent l="0" t="25400" r="12700" b="5080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5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accent2">
                              <a:lumMod val="10000"/>
                              <a:lumOff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7464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176pt" to="311pt,17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" strokecolor="#efdcf7 [341]" strokeweight="5pt">
                <w10:wrap anchorx="page" anchory="page"/>
              </v:line>
            </w:pict>
          </mc:Fallback>
        </mc:AlternateContent>
      </w:r>
      <w:r w:rsidR="007D55E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277" behindDoc="0" locked="0" layoutInCell="1" allowOverlap="1" wp14:anchorId="77EA7081" wp14:editId="0AE385E8">
                <wp:simplePos x="0" y="0"/>
                <wp:positionH relativeFrom="page">
                  <wp:posOffset>469900</wp:posOffset>
                </wp:positionH>
                <wp:positionV relativeFrom="page">
                  <wp:posOffset>1778000</wp:posOffset>
                </wp:positionV>
                <wp:extent cx="3479800" cy="0"/>
                <wp:effectExtent l="0" t="25400" r="25400" b="5080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accent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4" o:spid="_x0000_s1026" style="position:absolute;z-index:25174027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7pt,140pt" to="311pt,14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" strokecolor="#762399 [2421]" strokeweight="5pt">
                <w10:wrap anchorx="page" anchory="page"/>
              </v:line>
            </w:pict>
          </mc:Fallback>
        </mc:AlternateContent>
      </w:r>
      <w:r w:rsidR="007D55E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373" behindDoc="0" locked="0" layoutInCell="1" allowOverlap="1" wp14:anchorId="6BE8F670" wp14:editId="5594C203">
                <wp:simplePos x="0" y="0"/>
                <wp:positionH relativeFrom="page">
                  <wp:posOffset>469900</wp:posOffset>
                </wp:positionH>
                <wp:positionV relativeFrom="page">
                  <wp:posOffset>2082800</wp:posOffset>
                </wp:positionV>
                <wp:extent cx="3479800" cy="0"/>
                <wp:effectExtent l="0" t="25400" r="25400" b="5080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accent2">
                              <a:lumMod val="25000"/>
                              <a:lumOff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3" o:spid="_x0000_s1026" style="position:absolute;z-index:25174437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7pt,164pt" to="311pt,16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" strokecolor="#d7a8eb [821]" strokeweight="5pt">
                <w10:wrap anchorx="page" anchory="page"/>
              </v:line>
            </w:pict>
          </mc:Fallback>
        </mc:AlternateContent>
      </w:r>
      <w:r w:rsidR="007D55E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325" behindDoc="0" locked="0" layoutInCell="1" allowOverlap="1" wp14:anchorId="163A84F7" wp14:editId="46E3D7CA">
                <wp:simplePos x="0" y="0"/>
                <wp:positionH relativeFrom="page">
                  <wp:posOffset>469900</wp:posOffset>
                </wp:positionH>
                <wp:positionV relativeFrom="page">
                  <wp:posOffset>1930400</wp:posOffset>
                </wp:positionV>
                <wp:extent cx="3479800" cy="0"/>
                <wp:effectExtent l="0" t="25400" r="25400" b="5080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98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accent2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2" o:spid="_x0000_s1026" style="position:absolute;z-index:25174232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7pt,152pt" to="311pt,15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" strokecolor="#af50d7 [1621]" strokeweight="5pt">
                <w10:wrap anchorx="page" anchory="page"/>
              </v:line>
            </w:pict>
          </mc:Fallback>
        </mc:AlternateContent>
      </w:r>
      <w:r w:rsidR="007D55E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205" behindDoc="0" locked="0" layoutInCell="1" allowOverlap="1" wp14:anchorId="16E8A51C" wp14:editId="2DDA2D0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38200"/>
                <wp:effectExtent l="0" t="0" r="0" b="0"/>
                <wp:wrapTight wrapText="bothSides">
                  <wp:wrapPolygon edited="0">
                    <wp:start x="0" y="0"/>
                    <wp:lineTo x="0" y="20945"/>
                    <wp:lineTo x="21520" y="20945"/>
                    <wp:lineTo x="21520" y="0"/>
                    <wp:lineTo x="0" y="0"/>
                  </wp:wrapPolygon>
                </wp:wrapTight>
                <wp:docPr id="5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38200"/>
                        </a:xfrm>
                        <a:prstGeom prst="rect">
                          <a:avLst/>
                        </a:prstGeom>
                        <a:solidFill>
                          <a:srgbClr val="D3507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6pt;margin-top:36pt;width:540pt;height:66pt;z-index:251737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" fillcolor="#d3507f" stroked="f">
                <v:textbox inset=",7.2pt,,7.2pt"/>
                <w10:wrap type="tight" anchorx="page" anchory="page"/>
              </v:rect>
            </w:pict>
          </mc:Fallback>
        </mc:AlternateContent>
      </w:r>
      <w:r w:rsidR="007D55E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229" behindDoc="0" locked="0" layoutInCell="1" allowOverlap="1" wp14:anchorId="65CC9CEC" wp14:editId="25FE8524">
                <wp:simplePos x="0" y="0"/>
                <wp:positionH relativeFrom="page">
                  <wp:posOffset>533400</wp:posOffset>
                </wp:positionH>
                <wp:positionV relativeFrom="page">
                  <wp:posOffset>596900</wp:posOffset>
                </wp:positionV>
                <wp:extent cx="6858000" cy="698500"/>
                <wp:effectExtent l="0" t="0" r="0" b="12700"/>
                <wp:wrapThrough wrapText="bothSides">
                  <wp:wrapPolygon edited="0">
                    <wp:start x="80" y="0"/>
                    <wp:lineTo x="80" y="21207"/>
                    <wp:lineTo x="21440" y="21207"/>
                    <wp:lineTo x="21440" y="0"/>
                    <wp:lineTo x="80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0B086" w14:textId="2F1C9D48" w:rsidR="00924DC0" w:rsidRPr="00C93136" w:rsidRDefault="00924DC0">
                            <w:pP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C93136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Título II de los Delitos y de  las Penas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65" type="#_x0000_t202" style="position:absolute;margin-left:42pt;margin-top:47pt;width:540pt;height:55pt;z-index:2517382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" mv:complextextbox="1" filled="f" stroked="f">
                <v:textbox>
                  <w:txbxContent>
                    <w:p w14:paraId="0760B086" w14:textId="2F1C9D48" w:rsidR="00924DC0" w:rsidRPr="00C93136" w:rsidRDefault="00924DC0">
                      <w:pPr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 w:rsidRPr="00C93136">
                        <w:rPr>
                          <w:color w:val="FFFFFF" w:themeColor="background1"/>
                          <w:sz w:val="60"/>
                          <w:szCs w:val="60"/>
                        </w:rPr>
                        <w:t>Título II de los Delitos y de  las Penas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A737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541" behindDoc="0" locked="0" layoutInCell="1" allowOverlap="1" wp14:anchorId="75D845D6" wp14:editId="30468BDF">
                <wp:simplePos x="0" y="0"/>
                <wp:positionH relativeFrom="page">
                  <wp:posOffset>457200</wp:posOffset>
                </wp:positionH>
                <wp:positionV relativeFrom="page">
                  <wp:posOffset>2413000</wp:posOffset>
                </wp:positionV>
                <wp:extent cx="3479800" cy="18034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3">
                        <w:txbxContent>
                          <w:p w14:paraId="7F9B7741" w14:textId="77210CD2" w:rsidR="00924DC0" w:rsidRPr="006C0A43" w:rsidRDefault="00924D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 xml:space="preserve">Comete el delito de </w:t>
                            </w:r>
                            <w:proofErr w:type="spellStart"/>
                            <w:r w:rsidRPr="006C0A43">
                              <w:rPr>
                                <w:sz w:val="28"/>
                                <w:szCs w:val="28"/>
                              </w:rPr>
                              <w:t>femicidio</w:t>
                            </w:r>
                            <w:proofErr w:type="spellEnd"/>
                            <w:r w:rsidRPr="006C0A43">
                              <w:rPr>
                                <w:sz w:val="28"/>
                                <w:szCs w:val="28"/>
                              </w:rPr>
                              <w:t xml:space="preserve"> el hombre que, en el marco de las relaciones desiguales de poder entre hombres y mujeres, diere muerte a una mujer ya sea en el ámbito público o privado, en cualquiera de las siguientes circunstancias:</w:t>
                            </w:r>
                          </w:p>
                          <w:p w14:paraId="1B0C9773" w14:textId="573F7F52" w:rsidR="00924DC0" w:rsidRPr="006C0A43" w:rsidRDefault="00924DC0" w:rsidP="00C162F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>Haber pretendido infructuosamente establecer o restablecer una relación de pareja o de intimidad con la víctima;</w:t>
                            </w:r>
                          </w:p>
                          <w:p w14:paraId="20BD8507" w14:textId="2763DA1F" w:rsidR="00924DC0" w:rsidRPr="006C0A43" w:rsidRDefault="00924DC0" w:rsidP="00C162F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>Mantener en la época en que se perpetre el hecho, o haber mantenido con la víctima, relaciones familiares, conyugales, de convivencia, de intimidad o noviazgo, amistad, compañerismo, relación laboral, educativa o tutela;</w:t>
                            </w:r>
                          </w:p>
                          <w:p w14:paraId="27C0B81C" w14:textId="0E643500" w:rsidR="00924DC0" w:rsidRPr="006C0A43" w:rsidRDefault="00924DC0" w:rsidP="00C162F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>Como resultado de la reiterada manifestación de violencia en contra de la víctima;</w:t>
                            </w:r>
                          </w:p>
                          <w:p w14:paraId="35520363" w14:textId="244A4D1D" w:rsidR="00924DC0" w:rsidRPr="006C0A43" w:rsidRDefault="00924DC0" w:rsidP="00C162F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>Como resultado de ritos grupales, de pandillas, usando o no armas de cualquier tipo;</w:t>
                            </w:r>
                          </w:p>
                          <w:p w14:paraId="76BA5AF1" w14:textId="0E6289F4" w:rsidR="00924DC0" w:rsidRPr="006C0A43" w:rsidRDefault="00924DC0" w:rsidP="00C162F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>Por el menosprecio del cuerpo de al víctima para satisfacción de instintos sexuales, o la comisión de actos de mutilación genital o cualquier otro tipo de mutilación;</w:t>
                            </w:r>
                          </w:p>
                          <w:p w14:paraId="517D16EB" w14:textId="5DAA8F19" w:rsidR="00924DC0" w:rsidRPr="00CA7375" w:rsidRDefault="00924DC0" w:rsidP="00C162F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</w:pPr>
                            <w:r w:rsidRPr="00CA7375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>Por misoginia;</w:t>
                            </w:r>
                          </w:p>
                          <w:p w14:paraId="46E516DA" w14:textId="11D3B2E2" w:rsidR="00924DC0" w:rsidRPr="006C0A43" w:rsidRDefault="00924DC0" w:rsidP="00C162F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>Cuando el hecho se cometa en presencia de las hijas o hijos de la víctima;</w:t>
                            </w:r>
                          </w:p>
                          <w:p w14:paraId="4858CD95" w14:textId="11DEA2EC" w:rsidR="00924DC0" w:rsidRPr="006C0A43" w:rsidRDefault="00924DC0" w:rsidP="00C162F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>Cuando concurra cualquiera de las circunstancias de calificación contempladas en el delito de asesinato en el Código Penal.</w:t>
                            </w:r>
                          </w:p>
                          <w:p w14:paraId="3637B319" w14:textId="0590B7BD" w:rsidR="00924DC0" w:rsidRPr="006C0A43" w:rsidRDefault="00924DC0" w:rsidP="006C0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>Cuando el hecho se diera en el ámbito público la pena será de quince a veinte años de prisión. Si ocurre en el ámbito privado la pena será de veinte a veinticinco años de prisión. En ambos casos si concurriera dos o más de las circunstancias mencionadas en los incisos anteriores se aplicará le pena máxima.</w:t>
                            </w:r>
                          </w:p>
                          <w:p w14:paraId="45847531" w14:textId="5AE723D7" w:rsidR="00924DC0" w:rsidRPr="006C0A43" w:rsidRDefault="00924DC0" w:rsidP="006C0A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C0A43">
                              <w:rPr>
                                <w:sz w:val="28"/>
                                <w:szCs w:val="28"/>
                              </w:rPr>
                              <w:t xml:space="preserve">Las penas establecidas en el numeral anterior serán aumentadas en un tercio cuando concurra cualquiera de las circunstancias del asesinato, hasta un máximo de treinta años de prisión.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6pt;margin-top:190pt;width:274pt;height:142pt;z-index:2517515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" mv:complextextbox="1" filled="f" stroked="f">
                <v:textbox style="mso-next-textbox:#Text Box 91">
                  <w:txbxContent>
                    <w:p w14:paraId="7F9B7741" w14:textId="77210CD2" w:rsidR="00924DC0" w:rsidRPr="006C0A43" w:rsidRDefault="00924DC0">
                      <w:p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 xml:space="preserve">Comete el delito de </w:t>
                      </w:r>
                      <w:proofErr w:type="spellStart"/>
                      <w:r w:rsidRPr="006C0A43">
                        <w:rPr>
                          <w:sz w:val="28"/>
                          <w:szCs w:val="28"/>
                        </w:rPr>
                        <w:t>femicidio</w:t>
                      </w:r>
                      <w:proofErr w:type="spellEnd"/>
                      <w:r w:rsidRPr="006C0A43">
                        <w:rPr>
                          <w:sz w:val="28"/>
                          <w:szCs w:val="28"/>
                        </w:rPr>
                        <w:t xml:space="preserve"> el hombre que, en el marco de las relaciones desiguales de poder entre hombres y mujeres, diere muerte a una mujer ya sea en el ámbito público o privado, en cualquiera de las siguientes circunstancias:</w:t>
                      </w:r>
                    </w:p>
                    <w:p w14:paraId="1B0C9773" w14:textId="573F7F52" w:rsidR="00924DC0" w:rsidRPr="006C0A43" w:rsidRDefault="00924DC0" w:rsidP="00C162F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>Haber pretendido infructuosamente establecer o restablecer una relación de pareja o de intimidad con la víctima;</w:t>
                      </w:r>
                    </w:p>
                    <w:p w14:paraId="20BD8507" w14:textId="2763DA1F" w:rsidR="00924DC0" w:rsidRPr="006C0A43" w:rsidRDefault="00924DC0" w:rsidP="00C162F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>Mantener en la época en que se perpetre el hecho, o haber mantenido con la víctima, relaciones familiares, conyugales, de convivencia, de intimidad o noviazgo, amistad, compañerismo, relación laboral, educativa o tutela;</w:t>
                      </w:r>
                    </w:p>
                    <w:p w14:paraId="27C0B81C" w14:textId="0E643500" w:rsidR="00924DC0" w:rsidRPr="006C0A43" w:rsidRDefault="00924DC0" w:rsidP="00C162F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>Como resultado de la reiterada manifestación de violencia en contra de la víctima;</w:t>
                      </w:r>
                    </w:p>
                    <w:p w14:paraId="35520363" w14:textId="244A4D1D" w:rsidR="00924DC0" w:rsidRPr="006C0A43" w:rsidRDefault="00924DC0" w:rsidP="00C162F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>Como resultado de ritos grupales, de pandillas, usando o no armas de cualquier tipo;</w:t>
                      </w:r>
                    </w:p>
                    <w:p w14:paraId="76BA5AF1" w14:textId="0E6289F4" w:rsidR="00924DC0" w:rsidRPr="006C0A43" w:rsidRDefault="00924DC0" w:rsidP="00C162F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>Por el menosprecio del cuerpo de al víctima para satisfacción de instintos sexuales, o la comisión de actos de mutilación genital o cualquier otro tipo de mutilación;</w:t>
                      </w:r>
                    </w:p>
                    <w:p w14:paraId="517D16EB" w14:textId="5DAA8F19" w:rsidR="00924DC0" w:rsidRPr="00CA7375" w:rsidRDefault="00924DC0" w:rsidP="00C162F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sz w:val="30"/>
                          <w:szCs w:val="30"/>
                          <w:highlight w:val="yellow"/>
                        </w:rPr>
                      </w:pPr>
                      <w:r w:rsidRPr="00CA7375">
                        <w:rPr>
                          <w:b/>
                          <w:sz w:val="30"/>
                          <w:szCs w:val="30"/>
                          <w:highlight w:val="yellow"/>
                        </w:rPr>
                        <w:t>Por misoginia;</w:t>
                      </w:r>
                    </w:p>
                    <w:p w14:paraId="46E516DA" w14:textId="11D3B2E2" w:rsidR="00924DC0" w:rsidRPr="006C0A43" w:rsidRDefault="00924DC0" w:rsidP="00C162F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>Cuando el hecho se cometa en presencia de las hijas o hijos de la víctima;</w:t>
                      </w:r>
                    </w:p>
                    <w:p w14:paraId="4858CD95" w14:textId="11DEA2EC" w:rsidR="00924DC0" w:rsidRPr="006C0A43" w:rsidRDefault="00924DC0" w:rsidP="00C162F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>Cuando concurra cualquiera de las circunstancias de calificación contempladas en el delito de asesinato en el Código Penal.</w:t>
                      </w:r>
                    </w:p>
                    <w:p w14:paraId="3637B319" w14:textId="0590B7BD" w:rsidR="00924DC0" w:rsidRPr="006C0A43" w:rsidRDefault="00924DC0" w:rsidP="006C0A43">
                      <w:p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>Cuando el hecho se diera en el ámbito público la pena será de quince a veinte años de prisión. Si ocurre en el ámbito privado la pena será de veinte a veinticinco años de prisión. En ambos casos si concurriera dos o más de las circunstancias mencionadas en los incisos anteriores se aplicará le pena máxima.</w:t>
                      </w:r>
                    </w:p>
                    <w:p w14:paraId="45847531" w14:textId="5AE723D7" w:rsidR="00924DC0" w:rsidRPr="006C0A43" w:rsidRDefault="00924DC0" w:rsidP="006C0A43">
                      <w:pPr>
                        <w:rPr>
                          <w:sz w:val="28"/>
                          <w:szCs w:val="28"/>
                        </w:rPr>
                      </w:pPr>
                      <w:r w:rsidRPr="006C0A43">
                        <w:rPr>
                          <w:sz w:val="28"/>
                          <w:szCs w:val="28"/>
                        </w:rPr>
                        <w:t xml:space="preserve">Las penas establecidas en el numeral anterior serán aumentadas en un tercio cuando concurra cualquiera de las circunstancias del asesinato, hasta un máximo de treinta años de prisión.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51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565" behindDoc="0" locked="0" layoutInCell="1" allowOverlap="1" wp14:anchorId="0FFF86A1" wp14:editId="0BEFF7B6">
                <wp:simplePos x="0" y="0"/>
                <wp:positionH relativeFrom="page">
                  <wp:posOffset>254000</wp:posOffset>
                </wp:positionH>
                <wp:positionV relativeFrom="page">
                  <wp:posOffset>4089400</wp:posOffset>
                </wp:positionV>
                <wp:extent cx="3557270" cy="5727700"/>
                <wp:effectExtent l="0" t="0" r="0" b="1270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572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67" type="#_x0000_t202" style="position:absolute;margin-left:20pt;margin-top:322pt;width:280.1pt;height:451pt;z-index:251752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" mv:complextextbox="1" filled="f" stroked="f">
                <v:textbox style="mso-next-textbox:#_x0000_s1068">
                  <w:txbxContent/>
                </v:textbox>
                <w10:wrap anchorx="page" anchory="page"/>
              </v:shape>
            </w:pict>
          </mc:Fallback>
        </mc:AlternateContent>
      </w:r>
      <w:r w:rsidR="004D6055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0517" behindDoc="0" locked="0" layoutInCell="1" allowOverlap="1" wp14:anchorId="6910CEC2" wp14:editId="0FFEBBB7">
                <wp:simplePos x="0" y="0"/>
                <wp:positionH relativeFrom="page">
                  <wp:posOffset>4114800</wp:posOffset>
                </wp:positionH>
                <wp:positionV relativeFrom="page">
                  <wp:posOffset>1378585</wp:posOffset>
                </wp:positionV>
                <wp:extent cx="2921000" cy="3044825"/>
                <wp:effectExtent l="76200" t="76200" r="101600" b="15557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3044825"/>
                          <a:chOff x="0" y="0"/>
                          <a:chExt cx="3365500" cy="3508375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1191260" y="780415"/>
                            <a:ext cx="986155" cy="2070100"/>
                            <a:chOff x="0" y="0"/>
                            <a:chExt cx="1257300" cy="2806700"/>
                          </a:xfrm>
                        </wpg:grpSpPr>
                        <wps:wsp>
                          <wps:cNvPr id="79" name="Oval 79"/>
                          <wps:cNvSpPr/>
                          <wps:spPr>
                            <a:xfrm>
                              <a:off x="0" y="0"/>
                              <a:ext cx="1257300" cy="1320800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Straight Connector 80"/>
                          <wps:cNvCnPr/>
                          <wps:spPr>
                            <a:xfrm>
                              <a:off x="647700" y="1320800"/>
                              <a:ext cx="0" cy="148590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Straight Connector 81"/>
                          <wps:cNvCnPr/>
                          <wps:spPr>
                            <a:xfrm>
                              <a:off x="215900" y="1790700"/>
                              <a:ext cx="889000" cy="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6" name="32-Point Star 86"/>
                        <wps:cNvSpPr/>
                        <wps:spPr>
                          <a:xfrm>
                            <a:off x="0" y="0"/>
                            <a:ext cx="3365500" cy="3508375"/>
                          </a:xfrm>
                          <a:prstGeom prst="star32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324pt;margin-top:108.55pt;width:230pt;height:239.75pt;z-index:251750517;mso-position-horizontal-relative:page;mso-position-vertical-relative:page;mso-width-relative:margin;mso-height-relative:margin" coordsize="3365500,3508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">
                <v:group id="Group 84" o:spid="_x0000_s1027" style="position:absolute;left:1191260;top:780415;width:986155;height:2070100" coordsize="1257300,2806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FGexAAAANs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xE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FGexAAAANsAAAAP&#10;AAAAAAAAAAAAAAAAAKkCAABkcnMvZG93bnJldi54bWxQSwUGAAAAAAQABAD6AAAAmgMAAAAA&#10;">
                  <v:oval id="Oval 79" o:spid="_x0000_s1028" style="position:absolute;width:1257300;height:1320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q1wxQAA&#10;ANsAAAAPAAAAZHJzL2Rvd25yZXYueG1sRI9Ba8JAFITvhf6H5Qm91Y0erKauUmoLFnJRI/T4zD6z&#10;odm3aXY1yb/vFgSPw8x8wyzXva3FlVpfOVYwGScgiAunKy4V5IfP5zkIH5A11o5JwUAe1qvHhyWm&#10;2nW8o+s+lCJC2KeowITQpFL6wpBFP3YNcfTOrrUYomxLqVvsItzWcpokM2mx4rhgsKF3Q8XP/mIV&#10;6I25fH8N5W/eJdlHdtxms9MwV+pp1L+9ggjUh3v41t5qBS8L+P8Sf4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KrXDFAAAA2wAAAA8AAAAAAAAAAAAAAAAAlwIAAGRycy9k&#10;b3ducmV2LnhtbFBLBQYAAAAABAAEAPUAAACJAwAAAAA=&#10;" filled="f" strokecolor="black [3213]" strokeweight="6pt"/>
                  <v:line id="Straight Connector 80" o:spid="_x0000_s1029" style="position:absolute;visibility:visible;mso-wrap-style:square" from="647700,1320800" to="647700,2806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mJK38AAAADbAAAADwAAAGRycy9kb3ducmV2LnhtbERPz2vCMBS+D/wfwhN2GTadG+KqUVxh&#10;sOu6eejt0bw1wealNtHW/94cBjt+fL+3+8l14kpDsJ4VPGc5COLGa8utgp/vj8UaRIjIGjvPpOBG&#10;Afa72cMWC+1H/qJrFVuRQjgUqMDE2BdShsaQw5D5njhxv35wGBMcWqkHHFO46+Qyz1fSoeXUYLCn&#10;0lBzqi5OQf5k6P0l1ub1jXx5tlTWq6NV6nE+HTYgIk3xX/zn/tQK1ml9+pJ+gNzd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piSt/AAAAA2wAAAA8AAAAAAAAAAAAAAAAA&#10;oQIAAGRycy9kb3ducmV2LnhtbFBLBQYAAAAABAAEAPkAAACOAwAAAAA=&#10;" strokecolor="black [3213]" strokeweight="6pt"/>
                  <v:line id="Straight Connector 81" o:spid="_x0000_s1030" style="position:absolute;visibility:visible;mso-wrap-style:square" from="215900,1790700" to="1104900,1790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S7vRMEAAADbAAAADwAAAGRycy9kb3ducmV2LnhtbESPQWsCMRSE7wX/Q3hCL0WzVhFdjaIL&#10;Ba+19eDtsXlugpuXdRN1+++NUPA4zMw3zHLduVrcqA3Ws4LRMANBXHptuVLw+/M1mIEIEVlj7ZkU&#10;/FGA9ar3tsRc+zt/020fK5EgHHJUYGJscilDachhGPqGOHkn3zqMSbaV1C3eE9zV8jPLptKh5bRg&#10;sKHCUHneX52C7MPQdhyPZjInX1wsFcfpwSr13u82CxCRuvgK/7d3WsFsBM8v6QfI1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1Lu9EwQAAANsAAAAPAAAAAAAAAAAAAAAA&#10;AKECAABkcnMvZG93bnJldi54bWxQSwUGAAAAAAQABAD5AAAAjwMAAAAA&#10;" strokecolor="black [3213]" strokeweight="6pt"/>
                </v:group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32-Point Star 86" o:spid="_x0000_s1031" type="#_x0000_t60" style="position:absolute;width:3365500;height:35083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irzqxQAA&#10;ANsAAAAPAAAAZHJzL2Rvd25yZXYueG1sRI/NasMwEITvgb6D2EIuoZHjgkndyCYEQnozSXPpbbG2&#10;tqm1ci0l/nn6qlDocZiZb5hdPppW3Kl3jWUFm3UEgri0uuFKwfX9+LQF4TyyxtYyKZjIQZ49LHaY&#10;ajvwme4XX4kAYZeigtr7LpXSlTUZdGvbEQfv0/YGfZB9JXWPQ4CbVsZRlEiDDYeFGjs61FR+XW5G&#10;wffLdF6diuJ5uG7mLvFNPH9Io9Tycdy/gvA0+v/wX/tNK9gm8Psl/ACZ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KvOrFAAAA2wAAAA8AAAAAAAAAAAAAAAAAlwIAAGRycy9k&#10;b3ducmV2LnhtbFBLBQYAAAAABAAEAPUAAACJAwAAAAA=&#10;" filled="f" strokecolor="black [3213]" strokeweight="1pt"/>
                <w10:wrap anchorx="page" anchory="page"/>
              </v:group>
            </w:pict>
          </mc:Fallback>
        </mc:AlternateContent>
      </w:r>
      <w:r w:rsidR="006C0A4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589" behindDoc="0" locked="0" layoutInCell="1" allowOverlap="1" wp14:anchorId="6519734E" wp14:editId="3A74109B">
                <wp:simplePos x="0" y="0"/>
                <wp:positionH relativeFrom="page">
                  <wp:posOffset>3784600</wp:posOffset>
                </wp:positionH>
                <wp:positionV relativeFrom="page">
                  <wp:posOffset>4461510</wp:posOffset>
                </wp:positionV>
                <wp:extent cx="3581400" cy="5228590"/>
                <wp:effectExtent l="0" t="0" r="0" b="381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522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3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8" type="#_x0000_t202" style="position:absolute;margin-left:298pt;margin-top:351.3pt;width:282pt;height:411.7pt;z-index:25175358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" mv:complextextbox="1" filled="f" stroked="f">
                <v:textbox>
                  <w:txbxContent/>
                </v:textbox>
                <w10:wrap anchorx="page" anchory="page"/>
              </v:shape>
            </w:pict>
          </mc:Fallback>
        </mc:AlternateContent>
      </w:r>
      <w:r w:rsidR="00C931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253" behindDoc="0" locked="0" layoutInCell="1" allowOverlap="1" wp14:anchorId="0116EB86" wp14:editId="11ADDBD5">
                <wp:simplePos x="0" y="0"/>
                <wp:positionH relativeFrom="page">
                  <wp:posOffset>419100</wp:posOffset>
                </wp:positionH>
                <wp:positionV relativeFrom="page">
                  <wp:posOffset>1295400</wp:posOffset>
                </wp:positionV>
                <wp:extent cx="3403600" cy="482600"/>
                <wp:effectExtent l="0" t="0" r="0" b="0"/>
                <wp:wrapThrough wrapText="bothSides">
                  <wp:wrapPolygon edited="0">
                    <wp:start x="161" y="0"/>
                    <wp:lineTo x="161" y="20463"/>
                    <wp:lineTo x="21278" y="20463"/>
                    <wp:lineTo x="21278" y="0"/>
                    <wp:lineTo x="161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BB5FC" w14:textId="26DF3652" w:rsidR="00924DC0" w:rsidRPr="00C93136" w:rsidRDefault="00924DC0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C93136">
                              <w:rPr>
                                <w:sz w:val="50"/>
                                <w:szCs w:val="50"/>
                              </w:rPr>
                              <w:t xml:space="preserve">Art. 9 </w:t>
                            </w:r>
                            <w:proofErr w:type="spellStart"/>
                            <w:r w:rsidRPr="00C93136">
                              <w:rPr>
                                <w:sz w:val="50"/>
                                <w:szCs w:val="50"/>
                              </w:rPr>
                              <w:t>Femicidio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9" type="#_x0000_t202" style="position:absolute;margin-left:33pt;margin-top:102pt;width:268pt;height:38pt;z-index:251739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EXU9QCAAAg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" mv:complextextbox="1" filled="f" stroked="f">
                <v:textbox>
                  <w:txbxContent>
                    <w:p w14:paraId="395BB5FC" w14:textId="26DF3652" w:rsidR="00924DC0" w:rsidRPr="00C93136" w:rsidRDefault="00924DC0">
                      <w:pPr>
                        <w:rPr>
                          <w:sz w:val="50"/>
                          <w:szCs w:val="50"/>
                        </w:rPr>
                      </w:pPr>
                      <w:r w:rsidRPr="00C93136">
                        <w:rPr>
                          <w:sz w:val="50"/>
                          <w:szCs w:val="50"/>
                        </w:rPr>
                        <w:t xml:space="preserve">Art. 9 </w:t>
                      </w:r>
                      <w:proofErr w:type="spellStart"/>
                      <w:r w:rsidRPr="00C93136">
                        <w:rPr>
                          <w:sz w:val="50"/>
                          <w:szCs w:val="50"/>
                        </w:rPr>
                        <w:t>Femicidio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1FCD">
        <w:br w:type="page"/>
      </w:r>
      <w:r w:rsidR="008206C6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64853" behindDoc="0" locked="0" layoutInCell="1" allowOverlap="1" wp14:anchorId="18643396" wp14:editId="30C0E6D8">
                <wp:simplePos x="0" y="0"/>
                <wp:positionH relativeFrom="page">
                  <wp:posOffset>266700</wp:posOffset>
                </wp:positionH>
                <wp:positionV relativeFrom="page">
                  <wp:posOffset>7754620</wp:posOffset>
                </wp:positionV>
                <wp:extent cx="3263900" cy="2024380"/>
                <wp:effectExtent l="0" t="0" r="0" b="7620"/>
                <wp:wrapThrough wrapText="bothSides">
                  <wp:wrapPolygon edited="0">
                    <wp:start x="168" y="0"/>
                    <wp:lineTo x="168" y="21410"/>
                    <wp:lineTo x="21180" y="21410"/>
                    <wp:lineTo x="21180" y="0"/>
                    <wp:lineTo x="168" y="0"/>
                  </wp:wrapPolygon>
                </wp:wrapThrough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900" cy="2024380"/>
                          <a:chOff x="0" y="0"/>
                          <a:chExt cx="3263900" cy="20243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75" name="Text Box 175"/>
                        <wps:cNvSpPr txBox="1"/>
                        <wps:spPr>
                          <a:xfrm>
                            <a:off x="0" y="0"/>
                            <a:ext cx="326390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45720"/>
                            <a:ext cx="279146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5">
                          <w:txbxContent>
                            <w:p w14:paraId="45ED4FBC" w14:textId="79AF2E89" w:rsidR="00924DC0" w:rsidRDefault="00924DC0" w:rsidP="005668E6">
                              <w:pPr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Es violencia patrimonial y económica, la acción u omisión ejercida por un hombre en contra de la mujer, con la que se halle o hubiere estado ligada por relación de consanguinidad, afinidad, cónyuges, ex-</w:t>
                              </w:r>
                              <w:r w:rsidRPr="005668E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cónyuges, conviviente en unión de hecho estable, ex-</w:t>
                              </w:r>
                              <w:r w:rsidRPr="001C2F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conviviente en unión de hecho estable, novio, ex-novio, relación de afectividad, y que dé como resultado cualquiera de las conductas siguientes:</w:t>
                              </w:r>
                            </w:p>
                            <w:p w14:paraId="49A5D37D" w14:textId="2A8838A8" w:rsidR="00924DC0" w:rsidRPr="005668E6" w:rsidRDefault="00924DC0" w:rsidP="005668E6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668E6">
                                <w:rPr>
                                  <w:sz w:val="28"/>
                                  <w:szCs w:val="28"/>
                                </w:rPr>
                                <w:t>Sustracción patrimonial;</w:t>
                              </w:r>
                            </w:p>
                            <w:p w14:paraId="6AE0F39D" w14:textId="0B1EBF7C" w:rsidR="00924DC0" w:rsidRDefault="00924DC0" w:rsidP="005668E6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Daño patrimonial;</w:t>
                              </w:r>
                            </w:p>
                            <w:p w14:paraId="5B349401" w14:textId="744E68E7" w:rsidR="00924DC0" w:rsidRDefault="00924DC0" w:rsidP="005668E6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Limitación al ejercicio del derecho de propiedad;</w:t>
                              </w:r>
                            </w:p>
                            <w:p w14:paraId="6E23F3D7" w14:textId="71451A9E" w:rsidR="00924DC0" w:rsidRDefault="00924DC0" w:rsidP="005668E6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Sustracción de las utilidades de las actividades económicas familiares;</w:t>
                              </w:r>
                            </w:p>
                            <w:p w14:paraId="0FE22228" w14:textId="0AB3C4E3" w:rsidR="00924DC0" w:rsidRDefault="00924DC0" w:rsidP="005668E6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Explotación económicas de la mujer;</w:t>
                              </w:r>
                            </w:p>
                            <w:p w14:paraId="6EECBA4B" w14:textId="710FC809" w:rsidR="00924DC0" w:rsidRPr="005668E6" w:rsidRDefault="00924DC0" w:rsidP="005668E6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Negación del derecho a los alimentos y al trabajo.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263525"/>
                            <a:ext cx="27914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481965"/>
                            <a:ext cx="279146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699770"/>
                            <a:ext cx="279146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917575"/>
                            <a:ext cx="27914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91440" y="1136015"/>
                            <a:ext cx="279146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/>
                        <wps:spPr>
                          <a:xfrm>
                            <a:off x="91440" y="1353820"/>
                            <a:ext cx="279146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32"/>
                        <wps:cNvSpPr txBox="1"/>
                        <wps:spPr>
                          <a:xfrm>
                            <a:off x="91440" y="1571625"/>
                            <a:ext cx="279146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070" style="position:absolute;margin-left:21pt;margin-top:610.6pt;width:257pt;height:159.4pt;z-index:251764853;mso-position-horizontal-relative:page;mso-position-vertical-relative:page" coordsize="3263900,20243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" mv:complextextbox="1">
                <v:shape id="Text Box 175" o:spid="_x0000_s1071" type="#_x0000_t202" style="position:absolute;width:3263900;height:2024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0PaawwAA&#10;ANwAAAAPAAAAZHJzL2Rvd25yZXYueG1sRE9Na8JAEL0L/odlhN7MxkJriK6hllZ6sLSNPXgcsmMS&#10;mp0N2TWJ/94tCN7m8T5nnY2mET11rrasYBHFIIgLq2suFfwe3ucJCOeRNTaWScGFHGSb6WSNqbYD&#10;/1Cf+1KEEHYpKqi8b1MpXVGRQRfZljhwJ9sZ9AF2pdQdDiHcNPIxjp+lwZpDQ4UtvVZU/OVno4D2&#10;ozl8Jss3/7U97eJj8j3sdanUw2x8WYHwNPq7+Ob+0GH+8gn+nwkXy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0PaawwAAANwAAAAPAAAAAAAAAAAAAAAAAJcCAABkcnMvZG93&#10;bnJldi54bWxQSwUGAAAAAAQABAD1AAAAhwMAAAAA&#10;" mv:complextextbox="1" filled="f" stroked="f"/>
                <v:shape id="Text Box 15" o:spid="_x0000_s1072" type="#_x0000_t202" style="position:absolute;left:91440;top:45720;width:2791460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>
                      <w:p w14:paraId="45ED4FBC" w14:textId="79AF2E89" w:rsidR="00924DC0" w:rsidRDefault="00924DC0" w:rsidP="005668E6">
                        <w:pPr>
                          <w:ind w:left="36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Es violencia patrimonial y económica, la acción u omisión ejercida por un hombre en contra de la mujer, con la que se halle o hubiere estado ligada por relación de consanguinidad, afinidad, cónyuges, ex-</w:t>
                        </w:r>
                        <w:r w:rsidRPr="005668E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cónyuges, conviviente en unión de hecho estable, ex-</w:t>
                        </w:r>
                        <w:r w:rsidRPr="001C2F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conviviente en unión de hecho estable, novio, ex-novio, relación de afectividad, y que dé como resultado cualquiera de las conductas siguientes:</w:t>
                        </w:r>
                      </w:p>
                      <w:p w14:paraId="49A5D37D" w14:textId="2A8838A8" w:rsidR="00924DC0" w:rsidRPr="005668E6" w:rsidRDefault="00924DC0" w:rsidP="005668E6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5668E6">
                          <w:rPr>
                            <w:sz w:val="28"/>
                            <w:szCs w:val="28"/>
                          </w:rPr>
                          <w:t>Sustracción patrimonial;</w:t>
                        </w:r>
                      </w:p>
                      <w:p w14:paraId="6AE0F39D" w14:textId="0B1EBF7C" w:rsidR="00924DC0" w:rsidRDefault="00924DC0" w:rsidP="005668E6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Daño patrimonial;</w:t>
                        </w:r>
                      </w:p>
                      <w:p w14:paraId="5B349401" w14:textId="744E68E7" w:rsidR="00924DC0" w:rsidRDefault="00924DC0" w:rsidP="005668E6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Limitación al ejercicio del derecho de propiedad;</w:t>
                        </w:r>
                      </w:p>
                      <w:p w14:paraId="6E23F3D7" w14:textId="71451A9E" w:rsidR="00924DC0" w:rsidRDefault="00924DC0" w:rsidP="005668E6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Sustracción de las utilidades de las actividades económicas familiares;</w:t>
                        </w:r>
                      </w:p>
                      <w:p w14:paraId="0FE22228" w14:textId="0AB3C4E3" w:rsidR="00924DC0" w:rsidRDefault="00924DC0" w:rsidP="005668E6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Explotación económicas de la mujer;</w:t>
                        </w:r>
                      </w:p>
                      <w:p w14:paraId="6EECBA4B" w14:textId="710FC809" w:rsidR="00924DC0" w:rsidRPr="005668E6" w:rsidRDefault="00924DC0" w:rsidP="005668E6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Negación del derecho a los alimentos y al trabajo.</w:t>
                        </w:r>
                      </w:p>
                    </w:txbxContent>
                  </v:textbox>
                </v:shape>
                <v:shape id="Text Box 16" o:spid="_x0000_s1073" type="#_x0000_t202" style="position:absolute;left:91440;top:263525;width:2791460;height:2197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23" inset="0,0,0,0">
                    <w:txbxContent/>
                  </v:textbox>
                </v:shape>
                <v:shape id="Text Box 23" o:spid="_x0000_s1074" type="#_x0000_t202" style="position:absolute;left:91440;top:481965;width:2791460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75" type="#_x0000_t202" style="position:absolute;left:91440;top:699770;width:2791460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9" inset="0,0,0,0">
                    <w:txbxContent/>
                  </v:textbox>
                </v:shape>
                <v:shape id="Text Box 29" o:spid="_x0000_s1076" type="#_x0000_t202" style="position:absolute;left:91440;top:917575;width:2791460;height:2197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228" inset="0,0,0,0">
                    <w:txbxContent/>
                  </v:textbox>
                </v:shape>
                <v:shape id="Text Box 228" o:spid="_x0000_s1077" type="#_x0000_t202" style="position:absolute;left:91440;top:1136015;width:2791460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GD1wwAA&#10;ANwAAAAPAAAAZHJzL2Rvd25yZXYueG1sRE89a8MwEN0L+Q/iCtlquR5C61gxoaQQCJQ6zpDxal1s&#10;YevkWkri/vtqKHR8vO+inO0gbjR541jBc5KCIG6cNtwqONXvTy8gfEDWODgmBT/kodwsHgrMtbtz&#10;RbdjaEUMYZ+jgi6EMZfSNx1Z9IkbiSN3cZPFEOHUSj3hPYbbQWZpupIWDceGDkd666jpj1erYHvm&#10;ame+P74+q0tl6vo15cOqV2r5OG/XIALN4V/8595rBVkW18Yz8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OGD1wwAAANwAAAAPAAAAAAAAAAAAAAAAAJcCAABkcnMvZG93&#10;bnJldi54bWxQSwUGAAAAAAQABAD1AAAAhwMAAAAA&#10;" filled="f" stroked="f">
                  <v:textbox style="mso-next-textbox:#Text Box 231" inset="0,0,0,0">
                    <w:txbxContent/>
                  </v:textbox>
                </v:shape>
                <v:shape id="Text Box 231" o:spid="_x0000_s1078" type="#_x0000_t202" style="position:absolute;left:91440;top:1353820;width:2791460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1+1xAAA&#10;ANwAAAAPAAAAZHJzL2Rvd25yZXYueG1sRI9Ba8JAFITvgv9heYI33agg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9tftcQAAADcAAAADwAAAAAAAAAAAAAAAACXAgAAZHJzL2Rv&#10;d25yZXYueG1sUEsFBgAAAAAEAAQA9QAAAIgDAAAAAA==&#10;" filled="f" stroked="f">
                  <v:textbox style="mso-next-textbox:#Text Box 232" inset="0,0,0,0">
                    <w:txbxContent/>
                  </v:textbox>
                </v:shape>
                <v:shape id="Text Box 232" o:spid="_x0000_s1079" type="#_x0000_t202" style="position:absolute;left:91440;top:1571625;width:2791460;height:219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cHC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JwcLFAAAA3AAAAA8AAAAAAAAAAAAAAAAAlwIAAGRycy9k&#10;b3ducmV2LnhtbFBLBQYAAAAABAAEAPUAAACJAwAAAAA=&#10;" filled="f" stroked="f">
                  <v:textbox style="mso-next-textbox:#Text Box 184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206C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8949" behindDoc="0" locked="0" layoutInCell="1" allowOverlap="1" wp14:anchorId="302721FA" wp14:editId="3C1D7A6A">
                <wp:simplePos x="0" y="0"/>
                <wp:positionH relativeFrom="page">
                  <wp:posOffset>3238500</wp:posOffset>
                </wp:positionH>
                <wp:positionV relativeFrom="page">
                  <wp:posOffset>3340100</wp:posOffset>
                </wp:positionV>
                <wp:extent cx="4102100" cy="3390900"/>
                <wp:effectExtent l="0" t="0" r="0" b="12700"/>
                <wp:wrapThrough wrapText="bothSides">
                  <wp:wrapPolygon edited="0">
                    <wp:start x="134" y="0"/>
                    <wp:lineTo x="134" y="21519"/>
                    <wp:lineTo x="21266" y="21519"/>
                    <wp:lineTo x="21266" y="0"/>
                    <wp:lineTo x="134" y="0"/>
                  </wp:wrapPolygon>
                </wp:wrapThrough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100" cy="3390900"/>
                          <a:chOff x="0" y="0"/>
                          <a:chExt cx="4102100" cy="3390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83" name="Text Box 183"/>
                        <wps:cNvSpPr txBox="1"/>
                        <wps:spPr>
                          <a:xfrm>
                            <a:off x="0" y="0"/>
                            <a:ext cx="41021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36"/>
                        <wps:cNvSpPr txBox="1"/>
                        <wps:spPr>
                          <a:xfrm>
                            <a:off x="91440" y="45720"/>
                            <a:ext cx="3919220" cy="26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38"/>
                        <wps:cNvSpPr txBox="1"/>
                        <wps:spPr>
                          <a:xfrm>
                            <a:off x="91440" y="2661920"/>
                            <a:ext cx="391922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9" o:spid="_x0000_s1080" style="position:absolute;margin-left:255pt;margin-top:263pt;width:323pt;height:267pt;z-index:251768949;mso-position-horizontal-relative:page;mso-position-vertical-relative:page" coordsize="4102100,3390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" mv:complextextbox="1">
                <v:shape id="Text Box 183" o:spid="_x0000_s1081" type="#_x0000_t202" style="position:absolute;width:4102100;height:3390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LtSwgAA&#10;ANwAAAAPAAAAZHJzL2Rvd25yZXYueG1sRE9Ni8IwEL0L+x/CLOxNUxW0VKOo6LIHxV314HFoxrbY&#10;TEqTtfXfG0HwNo/3OdN5a0pxo9oVlhX0exEI4tTqgjMFp+OmG4NwHlljaZkU3MnBfPbRmWKibcN/&#10;dDv4TIQQdgkqyL2vEildmpNB17MVceAutjboA6wzqWtsQrgp5SCKRtJgwaEhx4pWOaXXw79RQNvW&#10;HHfxeO33y8t3dI5/m63OlPr6bBcTEJ5a/xa/3D86zI+H8HwmXCB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gu1LCAAAA3AAAAA8AAAAAAAAAAAAAAAAAlwIAAGRycy9kb3du&#10;cmV2LnhtbFBLBQYAAAAABAAEAPUAAACGAwAAAAA=&#10;" mv:complextextbox="1" filled="f" stroked="f"/>
                <v:shape id="Text Box 236" o:spid="_x0000_s1082" type="#_x0000_t202" style="position:absolute;left:91440;top:45720;width:3919220;height:2617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sfBxQAA&#10;ANwAAAAPAAAAZHJzL2Rvd25yZXYueG1sRI9Ba8JAFITvBf/D8oTe6kYLoUZXEWlBKBRjPHh8Zp/J&#10;YvZtzK6a/vuuUPA4zMw3zHzZ20bcqPPGsYLxKAFBXDptuFKwL77ePkD4gKyxcUwKfsnDcjF4mWOm&#10;3Z1zuu1CJSKEfYYK6hDaTEpf1mTRj1xLHL2T6yyGKLtK6g7vEW4bOUmSVFo0HBdqbGldU3neXa2C&#10;1YHzT3P5OW7zU26KYprwd3pW6nXYr2YgAvXhGf5vb7SCy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yx8HFAAAA3AAAAA8AAAAAAAAAAAAAAAAAlwIAAGRycy9k&#10;b3ducmV2LnhtbFBLBQYAAAAABAAEAPUAAACJAwAAAAA=&#10;" filled="f" stroked="f">
                  <v:textbox style="mso-next-textbox:#Text Box 238" inset="0,0,0,0">
                    <w:txbxContent/>
                  </v:textbox>
                </v:shape>
                <v:shape id="Text Box 238" o:spid="_x0000_s1083" type="#_x0000_t202" style="position:absolute;left:91440;top:2661920;width:3919220;height:346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fYo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H2KMEAAADc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925" behindDoc="0" locked="0" layoutInCell="1" allowOverlap="1" wp14:anchorId="3C5D8715" wp14:editId="59133699">
                <wp:simplePos x="0" y="0"/>
                <wp:positionH relativeFrom="page">
                  <wp:posOffset>3213100</wp:posOffset>
                </wp:positionH>
                <wp:positionV relativeFrom="page">
                  <wp:posOffset>520700</wp:posOffset>
                </wp:positionV>
                <wp:extent cx="4178300" cy="269240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84" type="#_x0000_t202" style="position:absolute;margin-left:253pt;margin-top:41pt;width:329pt;height:212pt;z-index:251767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" mv:complextextbox="1" filled="f" stroked="f">
                <v:textbox>
                  <w:txbxContent/>
                </v:textbox>
                <w10:wrap anchorx="page" anchory="page"/>
              </v:shap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661" behindDoc="0" locked="0" layoutInCell="1" allowOverlap="1" wp14:anchorId="7FFAEB72" wp14:editId="51227887">
                <wp:simplePos x="0" y="0"/>
                <wp:positionH relativeFrom="page">
                  <wp:posOffset>457200</wp:posOffset>
                </wp:positionH>
                <wp:positionV relativeFrom="page">
                  <wp:posOffset>1485900</wp:posOffset>
                </wp:positionV>
                <wp:extent cx="2755900" cy="1790700"/>
                <wp:effectExtent l="0" t="0" r="0" b="1270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7">
                        <w:txbxContent>
                          <w:p w14:paraId="1EEBE5A6" w14:textId="512383CF" w:rsidR="00924DC0" w:rsidRPr="00F86B56" w:rsidRDefault="00924D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6B56">
                              <w:rPr>
                                <w:sz w:val="28"/>
                                <w:szCs w:val="28"/>
                              </w:rPr>
                              <w:t>Si como consecuencia de la violencia física ejercida por el hombre en el marco de las relaciones desiguales de poder entre hombres y mujeres, causare a la mujer cualquiera de las lesiones físicas tipificadas en la presente Ley, se le aplicará la pena siguiente:</w:t>
                            </w:r>
                          </w:p>
                          <w:p w14:paraId="3F91A2E8" w14:textId="6A364BE9" w:rsidR="00924DC0" w:rsidRPr="00F86B56" w:rsidRDefault="00924DC0" w:rsidP="00162C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86B56">
                              <w:rPr>
                                <w:sz w:val="28"/>
                                <w:szCs w:val="28"/>
                              </w:rPr>
                              <w:t>Si se provoca lesiones leves, recibe pena de ocho meses a un año y cuatro meses de prisión;</w:t>
                            </w:r>
                          </w:p>
                          <w:p w14:paraId="5D47FDFA" w14:textId="3B21A926" w:rsidR="00924DC0" w:rsidRPr="00F86B56" w:rsidRDefault="00924DC0" w:rsidP="00162C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86B56">
                              <w:rPr>
                                <w:sz w:val="28"/>
                                <w:szCs w:val="28"/>
                              </w:rPr>
                              <w:t>Si se provoca lesiones graves, recibe pena de dos años y ocho meses a seis años y ocho meses de prisión;</w:t>
                            </w:r>
                          </w:p>
                          <w:p w14:paraId="400B1877" w14:textId="43C07943" w:rsidR="00924DC0" w:rsidRPr="00F86B56" w:rsidRDefault="00924DC0" w:rsidP="00162C2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86B56">
                              <w:rPr>
                                <w:sz w:val="28"/>
                                <w:szCs w:val="28"/>
                              </w:rPr>
                              <w:t>Si se provoca lesiones gravísima, recibe pena de siete años y seis meses a trece años y cuatro meses de prisión.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85" type="#_x0000_t202" style="position:absolute;margin-left:36pt;margin-top:117pt;width:217pt;height:141pt;z-index:251756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" mv:complextextbox="1" filled="f" stroked="f">
                <v:textbox style="mso-next-textbox:#Text Box 178">
                  <w:txbxContent>
                    <w:p w14:paraId="1EEBE5A6" w14:textId="512383CF" w:rsidR="00924DC0" w:rsidRPr="00F86B56" w:rsidRDefault="00924DC0">
                      <w:pPr>
                        <w:rPr>
                          <w:sz w:val="28"/>
                          <w:szCs w:val="28"/>
                        </w:rPr>
                      </w:pPr>
                      <w:r w:rsidRPr="00F86B56">
                        <w:rPr>
                          <w:sz w:val="28"/>
                          <w:szCs w:val="28"/>
                        </w:rPr>
                        <w:t>Si como consecuencia de la violencia física ejercida por el hombre en el marco de las relaciones desiguales de poder entre hombres y mujeres, causare a la mujer cualquiera de las lesiones físicas tipificadas en la presente Ley, se le aplicará la pena siguiente:</w:t>
                      </w:r>
                    </w:p>
                    <w:p w14:paraId="3F91A2E8" w14:textId="6A364BE9" w:rsidR="00924DC0" w:rsidRPr="00F86B56" w:rsidRDefault="00924DC0" w:rsidP="00162C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F86B56">
                        <w:rPr>
                          <w:sz w:val="28"/>
                          <w:szCs w:val="28"/>
                        </w:rPr>
                        <w:t>Si se provoca lesiones leves, recibe pena de ocho meses a un año y cuatro meses de prisión;</w:t>
                      </w:r>
                    </w:p>
                    <w:p w14:paraId="5D47FDFA" w14:textId="3B21A926" w:rsidR="00924DC0" w:rsidRPr="00F86B56" w:rsidRDefault="00924DC0" w:rsidP="00162C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F86B56">
                        <w:rPr>
                          <w:sz w:val="28"/>
                          <w:szCs w:val="28"/>
                        </w:rPr>
                        <w:t>Si se provoca lesiones graves, recibe pena de dos años y ocho meses a seis años y ocho meses de prisión;</w:t>
                      </w:r>
                    </w:p>
                    <w:p w14:paraId="400B1877" w14:textId="43C07943" w:rsidR="00924DC0" w:rsidRPr="00F86B56" w:rsidRDefault="00924DC0" w:rsidP="00162C2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 w:rsidRPr="00F86B56">
                        <w:rPr>
                          <w:sz w:val="28"/>
                          <w:szCs w:val="28"/>
                        </w:rPr>
                        <w:t>Si se provoca lesiones gravísima, recibe pena de siete años y seis meses a trece años y cuatro meses de prisión.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637" behindDoc="0" locked="0" layoutInCell="1" allowOverlap="1" wp14:anchorId="1C241E91" wp14:editId="5CF8B562">
                <wp:simplePos x="0" y="0"/>
                <wp:positionH relativeFrom="page">
                  <wp:posOffset>457200</wp:posOffset>
                </wp:positionH>
                <wp:positionV relativeFrom="page">
                  <wp:posOffset>533400</wp:posOffset>
                </wp:positionV>
                <wp:extent cx="2755900" cy="939800"/>
                <wp:effectExtent l="0" t="0" r="38100" b="2540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939800"/>
                        </a:xfrm>
                        <a:prstGeom prst="rect">
                          <a:avLst/>
                        </a:prstGeom>
                        <a:solidFill>
                          <a:srgbClr val="F697DE"/>
                        </a:solidFill>
                        <a:ln>
                          <a:solidFill>
                            <a:srgbClr val="F697DE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9036C" w14:textId="6A70F98B" w:rsidR="00924DC0" w:rsidRPr="00162C2C" w:rsidRDefault="00924DC0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 w:rsidRPr="00162C2C">
                              <w:rPr>
                                <w:sz w:val="50"/>
                                <w:szCs w:val="50"/>
                              </w:rPr>
                              <w:t>Art. 10 Violencia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86" type="#_x0000_t202" style="position:absolute;margin-left:36pt;margin-top:42pt;width:217pt;height:74pt;z-index:251755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" mv:complextextbox="1" fillcolor="#f697de" strokecolor="#f697de">
                <v:textbox>
                  <w:txbxContent>
                    <w:p w14:paraId="3B19036C" w14:textId="6A70F98B" w:rsidR="00924DC0" w:rsidRPr="00162C2C" w:rsidRDefault="00924DC0">
                      <w:pPr>
                        <w:rPr>
                          <w:sz w:val="50"/>
                          <w:szCs w:val="50"/>
                        </w:rPr>
                      </w:pPr>
                      <w:r w:rsidRPr="00162C2C">
                        <w:rPr>
                          <w:sz w:val="50"/>
                          <w:szCs w:val="50"/>
                        </w:rPr>
                        <w:t>Art. 10 Violencia física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901" behindDoc="0" locked="0" layoutInCell="1" allowOverlap="1" wp14:anchorId="6E12E6B5" wp14:editId="4C5350E3">
                <wp:simplePos x="0" y="0"/>
                <wp:positionH relativeFrom="page">
                  <wp:posOffset>482600</wp:posOffset>
                </wp:positionH>
                <wp:positionV relativeFrom="page">
                  <wp:posOffset>6400800</wp:posOffset>
                </wp:positionV>
                <wp:extent cx="2755900" cy="1290320"/>
                <wp:effectExtent l="0" t="0" r="0" b="508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A080D" w14:textId="2C5A14A2" w:rsidR="00924DC0" w:rsidRPr="00162C2C" w:rsidRDefault="00924DC0" w:rsidP="005668E6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Art. 12 Violencia patrimonial y económica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87" type="#_x0000_t202" style="position:absolute;margin-left:38pt;margin-top:7in;width:217pt;height:101.6pt;z-index:251766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" mv:complextextbox="1" filled="f" stroked="f">
                <v:textbox>
                  <w:txbxContent>
                    <w:p w14:paraId="24CA080D" w14:textId="2C5A14A2" w:rsidR="00924DC0" w:rsidRPr="00162C2C" w:rsidRDefault="00924DC0" w:rsidP="005668E6">
                      <w:pPr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Art. 12 Violencia patrimonial y económica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7CD2FA14" wp14:editId="3352EE9B">
                <wp:simplePos x="0" y="0"/>
                <wp:positionH relativeFrom="page">
                  <wp:posOffset>469900</wp:posOffset>
                </wp:positionH>
                <wp:positionV relativeFrom="page">
                  <wp:posOffset>6374765</wp:posOffset>
                </wp:positionV>
                <wp:extent cx="2743200" cy="1316355"/>
                <wp:effectExtent l="0" t="0" r="25400" b="2984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316355"/>
                        </a:xfrm>
                        <a:prstGeom prst="rect">
                          <a:avLst/>
                        </a:prstGeom>
                        <a:solidFill>
                          <a:srgbClr val="9286FF"/>
                        </a:solidFill>
                        <a:ln>
                          <a:solidFill>
                            <a:srgbClr val="9286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F38C4" w14:textId="7E8984DD" w:rsidR="00924DC0" w:rsidRPr="00162C2C" w:rsidRDefault="00924DC0" w:rsidP="000A40F1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88" type="#_x0000_t202" style="position:absolute;margin-left:37pt;margin-top:501.95pt;width:3in;height:103.65pt;z-index:251651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" mv:complextextbox="1" fillcolor="#9286ff" strokecolor="#9286ff">
                <v:textbox>
                  <w:txbxContent>
                    <w:p w14:paraId="00DF38C4" w14:textId="7E8984DD" w:rsidR="00924DC0" w:rsidRPr="00162C2C" w:rsidRDefault="00924DC0" w:rsidP="000A40F1">
                      <w:pPr>
                        <w:rPr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045" behindDoc="0" locked="0" layoutInCell="1" allowOverlap="1" wp14:anchorId="4216B0F6" wp14:editId="0F98777E">
                <wp:simplePos x="0" y="0"/>
                <wp:positionH relativeFrom="page">
                  <wp:posOffset>457200</wp:posOffset>
                </wp:positionH>
                <wp:positionV relativeFrom="page">
                  <wp:posOffset>6337300</wp:posOffset>
                </wp:positionV>
                <wp:extent cx="6858000" cy="0"/>
                <wp:effectExtent l="0" t="25400" r="25400" b="50800"/>
                <wp:wrapNone/>
                <wp:docPr id="188" name="Straight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8" o:spid="_x0000_s1026" style="position:absolute;z-index:2517730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499pt" to="8in,49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" strokecolor="black [3213]" strokeweight="5pt">
                <w10:wrap anchorx="page" anchory="page"/>
              </v:lin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973" behindDoc="0" locked="0" layoutInCell="1" allowOverlap="1" wp14:anchorId="6EC2F823" wp14:editId="672CE5AD">
                <wp:simplePos x="0" y="0"/>
                <wp:positionH relativeFrom="page">
                  <wp:posOffset>3238500</wp:posOffset>
                </wp:positionH>
                <wp:positionV relativeFrom="page">
                  <wp:posOffset>6337300</wp:posOffset>
                </wp:positionV>
                <wp:extent cx="4102100" cy="3594100"/>
                <wp:effectExtent l="0" t="0" r="0" b="12700"/>
                <wp:wrapThrough wrapText="bothSides">
                  <wp:wrapPolygon edited="0">
                    <wp:start x="134" y="0"/>
                    <wp:lineTo x="134" y="21524"/>
                    <wp:lineTo x="21266" y="21524"/>
                    <wp:lineTo x="21266" y="0"/>
                    <wp:lineTo x="134" y="0"/>
                  </wp:wrapPolygon>
                </wp:wrapThrough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359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5" seq="8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89" type="#_x0000_t202" style="position:absolute;margin-left:255pt;margin-top:499pt;width:323pt;height:283pt;z-index:251769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757" behindDoc="0" locked="0" layoutInCell="1" allowOverlap="1" wp14:anchorId="7BBE5795" wp14:editId="002C37DD">
                <wp:simplePos x="0" y="0"/>
                <wp:positionH relativeFrom="page">
                  <wp:posOffset>469900</wp:posOffset>
                </wp:positionH>
                <wp:positionV relativeFrom="page">
                  <wp:posOffset>3276600</wp:posOffset>
                </wp:positionV>
                <wp:extent cx="2628900" cy="10668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2EC31" w14:textId="61D6BDC9" w:rsidR="00924DC0" w:rsidRPr="00BF6CD6" w:rsidRDefault="00924DC0" w:rsidP="000A40F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F6CD6">
                              <w:rPr>
                                <w:sz w:val="48"/>
                                <w:szCs w:val="48"/>
                              </w:rPr>
                              <w:t>Art. 11 Violencia psicológica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90" type="#_x0000_t202" style="position:absolute;margin-left:37pt;margin-top:258pt;width:207pt;height:84pt;z-index:251760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" mv:complextextbox="1" filled="f" stroked="f">
                <v:textbox>
                  <w:txbxContent>
                    <w:p w14:paraId="6AF2EC31" w14:textId="61D6BDC9" w:rsidR="00924DC0" w:rsidRPr="00BF6CD6" w:rsidRDefault="00924DC0" w:rsidP="000A40F1">
                      <w:pPr>
                        <w:rPr>
                          <w:sz w:val="48"/>
                          <w:szCs w:val="48"/>
                        </w:rPr>
                      </w:pPr>
                      <w:r w:rsidRPr="00BF6CD6">
                        <w:rPr>
                          <w:sz w:val="48"/>
                          <w:szCs w:val="48"/>
                        </w:rPr>
                        <w:t>Art. 11 Violencia psicológica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2805" behindDoc="0" locked="0" layoutInCell="1" allowOverlap="1" wp14:anchorId="7B5CA005" wp14:editId="3B67BDC7">
                <wp:simplePos x="0" y="0"/>
                <wp:positionH relativeFrom="page">
                  <wp:posOffset>241300</wp:posOffset>
                </wp:positionH>
                <wp:positionV relativeFrom="page">
                  <wp:posOffset>4203700</wp:posOffset>
                </wp:positionV>
                <wp:extent cx="2971800" cy="2146300"/>
                <wp:effectExtent l="0" t="0" r="0" b="1270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1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6">
                        <w:txbxContent>
                          <w:p w14:paraId="788C212C" w14:textId="4484616D" w:rsidR="00924DC0" w:rsidRPr="00091F13" w:rsidRDefault="00924DC0" w:rsidP="00091F13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Quien mediante acción u omisión con el propósito de denigrar, controlar las acciones, comportamientos y creencias de la mujer que haya sido o sea su cónyuge, ex-</w:t>
                            </w:r>
                            <w:r w:rsidRPr="001C2FE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cónyuge, conviviente en unión de hecho estable, ex-</w:t>
                            </w:r>
                            <w:r w:rsidRPr="001C2FE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conviviente en unión de hecho estable, novio, ex-novio, ascendiente, descendiente, pariente colaterales por consanguinidad, afinidad y cualquier otra relación interpersonal; ejerza amenaza directa o indirecta, intimidación, manipulación, humillación, aislamiento, ofensas, vigilancia, comparaciones destructivas, chantaje, acoso, hostigamiento y cualquier otra circunstancia análoga que tena como resultado un perjuicio en la salud psicológica, por la devaluación de su autoestima o el desarrollo personal.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91" type="#_x0000_t202" style="position:absolute;margin-left:19pt;margin-top:331pt;width:234pt;height:169pt;z-index:2517628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WZ/tYCAAAj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" mv:complextextbox="1" filled="f" stroked="f">
                <v:textbox style="mso-next-textbox:#Text Box 236">
                  <w:txbxContent>
                    <w:p w14:paraId="788C212C" w14:textId="4484616D" w:rsidR="00924DC0" w:rsidRPr="00091F13" w:rsidRDefault="00924DC0" w:rsidP="00091F13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Quien mediante acción u omisión con el propósito de denigrar, controlar las acciones, comportamientos y creencias de la mujer que haya sido o sea su cónyuge, ex-</w:t>
                      </w:r>
                      <w:r w:rsidRPr="001C2FE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cónyuge, conviviente en unión de hecho estable, ex-</w:t>
                      </w:r>
                      <w:r w:rsidRPr="001C2FE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conviviente en unión de hecho estable, novio, ex-novio, ascendiente, descendiente, pariente colaterales por consanguinidad, afinidad y cualquier otra relación interpersonal; ejerza amenaza directa o indirecta, intimidación, manipulación, humillación, aislamiento, ofensas, vigilancia, comparaciones destructivas, chantaje, acoso, hostigamiento y cualquier otra circunstancia análoga que tena como resultado un perjuicio en la salud psicológica, por la devaluación de su autoestima o el desarrollo personal.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4077D6BB" wp14:editId="15E84062">
                <wp:simplePos x="0" y="0"/>
                <wp:positionH relativeFrom="page">
                  <wp:posOffset>469900</wp:posOffset>
                </wp:positionH>
                <wp:positionV relativeFrom="page">
                  <wp:posOffset>3276600</wp:posOffset>
                </wp:positionV>
                <wp:extent cx="2743200" cy="952500"/>
                <wp:effectExtent l="0" t="0" r="25400" b="3810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952500"/>
                        </a:xfrm>
                        <a:prstGeom prst="rect">
                          <a:avLst/>
                        </a:prstGeom>
                        <a:solidFill>
                          <a:srgbClr val="B778D6"/>
                        </a:solidFill>
                        <a:ln>
                          <a:solidFill>
                            <a:srgbClr val="B778D6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9" o:spid="_x0000_s1026" style="position:absolute;margin-left:37pt;margin-top:258pt;width:3in;height:75pt;z-index:25165209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" fillcolor="#b778d6" strokecolor="#b778d6" strokeweight="1pt">
                <w10:wrap anchorx="page" anchory="page"/>
              </v:rect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997" behindDoc="0" locked="0" layoutInCell="1" allowOverlap="1" wp14:anchorId="45F44A0F" wp14:editId="09FA9D3D">
                <wp:simplePos x="0" y="0"/>
                <wp:positionH relativeFrom="page">
                  <wp:posOffset>457200</wp:posOffset>
                </wp:positionH>
                <wp:positionV relativeFrom="page">
                  <wp:posOffset>3238500</wp:posOffset>
                </wp:positionV>
                <wp:extent cx="6858000" cy="0"/>
                <wp:effectExtent l="0" t="25400" r="25400" b="50800"/>
                <wp:wrapNone/>
                <wp:docPr id="187" name="Straight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7" o:spid="_x0000_s1026" style="position:absolute;z-index:2517709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255pt" to="8in,2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" strokecolor="black [3213]" strokeweight="5pt">
                <w10:wrap anchorx="page" anchory="page"/>
              </v:lin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5093" behindDoc="0" locked="0" layoutInCell="1" allowOverlap="1" wp14:anchorId="0CE9EFB8" wp14:editId="6E6ED206">
                <wp:simplePos x="0" y="0"/>
                <wp:positionH relativeFrom="page">
                  <wp:posOffset>457200</wp:posOffset>
                </wp:positionH>
                <wp:positionV relativeFrom="page">
                  <wp:posOffset>3251200</wp:posOffset>
                </wp:positionV>
                <wp:extent cx="6858000" cy="0"/>
                <wp:effectExtent l="0" t="25400" r="25400" b="508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3" o:spid="_x0000_s1026" style="position:absolute;z-index:2517750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256pt" to="8in,25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" strokecolor="black [3213]" strokeweight="5pt">
                <w10:wrap anchorx="page" anchory="page"/>
              </v:line>
            </w:pict>
          </mc:Fallback>
        </mc:AlternateContent>
      </w:r>
      <w:r w:rsidR="00861F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141" behindDoc="0" locked="0" layoutInCell="1" allowOverlap="1" wp14:anchorId="42C84829" wp14:editId="079F49C0">
                <wp:simplePos x="0" y="0"/>
                <wp:positionH relativeFrom="page">
                  <wp:posOffset>457200</wp:posOffset>
                </wp:positionH>
                <wp:positionV relativeFrom="page">
                  <wp:posOffset>495300</wp:posOffset>
                </wp:positionV>
                <wp:extent cx="6858000" cy="0"/>
                <wp:effectExtent l="0" t="25400" r="25400" b="5080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7" o:spid="_x0000_s1026" style="position:absolute;z-index:2517771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39pt" to="8in,3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" strokecolor="black [3213]" strokeweight="5pt">
                <w10:wrap anchorx="page" anchory="page"/>
              </v:line>
            </w:pict>
          </mc:Fallback>
        </mc:AlternateContent>
      </w:r>
      <w:r w:rsidR="00486F88">
        <w:br w:type="page"/>
      </w:r>
      <w:r w:rsidR="00CA06C8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6357" behindDoc="0" locked="0" layoutInCell="1" allowOverlap="1" wp14:anchorId="78295E29" wp14:editId="57E6A216">
                <wp:simplePos x="0" y="0"/>
                <wp:positionH relativeFrom="page">
                  <wp:posOffset>495300</wp:posOffset>
                </wp:positionH>
                <wp:positionV relativeFrom="page">
                  <wp:posOffset>2654300</wp:posOffset>
                </wp:positionV>
                <wp:extent cx="6858000" cy="2628900"/>
                <wp:effectExtent l="0" t="0" r="0" b="1270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9F8FF" w14:textId="593D9D34" w:rsidR="00924DC0" w:rsidRPr="007C7EFF" w:rsidRDefault="00924D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C7EFF">
                              <w:rPr>
                                <w:sz w:val="32"/>
                                <w:szCs w:val="32"/>
                              </w:rPr>
                              <w:tab/>
                              <w:t>El hombre que mediante expresiones verbales, escritos, mensajes electrónicos o cualquier otro medio intimide o amenace a mujer con la que se halle o hubiere estado ligado por relación de consanguinidad, afinidad, sujetos a tutela, cónyuges ex- cónyuges, convivientes en unión de hecho estable, ex- convivientes en unión de hecho estable, novios, ex-novios, relación de afectividad; con causarle un daño grave y probable de carácter físico, psicológico, sexual laboral o patrimonial, será sancionado con prisión de seis meses a un año.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92" type="#_x0000_t202" style="position:absolute;margin-left:39pt;margin-top:209pt;width:540pt;height:207pt;z-index:2517863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7NAtYCAAAj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" mv:complextextbox="1" filled="f" stroked="f">
                <v:textbox>
                  <w:txbxContent>
                    <w:p w14:paraId="0F59F8FF" w14:textId="593D9D34" w:rsidR="00924DC0" w:rsidRPr="007C7EFF" w:rsidRDefault="00924DC0">
                      <w:pPr>
                        <w:rPr>
                          <w:sz w:val="32"/>
                          <w:szCs w:val="32"/>
                        </w:rPr>
                      </w:pPr>
                      <w:r w:rsidRPr="007C7EFF">
                        <w:rPr>
                          <w:sz w:val="32"/>
                          <w:szCs w:val="32"/>
                        </w:rPr>
                        <w:tab/>
                        <w:t>El hombre que mediante expresiones verbales, escritos, mensajes electrónicos o cualquier otro medio intimide o amenace a mujer con la que se halle o hubiere estado ligado por relación de consanguinidad, afinidad, sujetos a tutela, cónyuges ex- cónyuges, convivientes en unión de hecho estable, ex- convivientes en unión de hecho estable, novios, ex-novios, relación de afectividad; con causarle un daño grave y probable de carácter físico, psicológico, sexual laboral o patrimonial, será sancionado con prisión de seis meses a un año.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E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405" behindDoc="0" locked="0" layoutInCell="1" allowOverlap="1" wp14:anchorId="68D36D41" wp14:editId="70AAEFB5">
                <wp:simplePos x="0" y="0"/>
                <wp:positionH relativeFrom="page">
                  <wp:posOffset>546100</wp:posOffset>
                </wp:positionH>
                <wp:positionV relativeFrom="page">
                  <wp:posOffset>7486650</wp:posOffset>
                </wp:positionV>
                <wp:extent cx="6858000" cy="1917700"/>
                <wp:effectExtent l="0" t="0" r="0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D82D6" w14:textId="3F1BDCF7" w:rsidR="00924DC0" w:rsidRPr="007C7EFF" w:rsidRDefault="00924DC0" w:rsidP="00E316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C7EFF">
                              <w:rPr>
                                <w:sz w:val="32"/>
                                <w:szCs w:val="32"/>
                              </w:rPr>
                              <w:t xml:space="preserve">Cuando el padre o otra familiar ejerza o haya ejercido violencia contra la mujer y como un medio de continuar ejerciendo violencia hacia ésta, sustraiga a su hijo o hija del poder de su madre que legalmente esté encargada de la custodia, del tutor o persona encargada de su crianza y lo retenga sin su consentimiento, será sancionada con pena de dos a cuatro años de prisión.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93" type="#_x0000_t202" style="position:absolute;margin-left:43pt;margin-top:589.5pt;width:540pt;height:151pt;z-index:25178840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zFz9cCAAAj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" mv:complextextbox="1" filled="f" stroked="f">
                <v:textbox>
                  <w:txbxContent>
                    <w:p w14:paraId="755D82D6" w14:textId="3F1BDCF7" w:rsidR="00924DC0" w:rsidRPr="007C7EFF" w:rsidRDefault="00924DC0" w:rsidP="00E316A2">
                      <w:pPr>
                        <w:rPr>
                          <w:sz w:val="32"/>
                          <w:szCs w:val="32"/>
                        </w:rPr>
                      </w:pPr>
                      <w:r w:rsidRPr="007C7EFF">
                        <w:rPr>
                          <w:sz w:val="32"/>
                          <w:szCs w:val="32"/>
                        </w:rPr>
                        <w:t xml:space="preserve">Cuando el padre o otra familiar ejerza o haya ejercido violencia contra la mujer y como un medio de continuar ejerciendo violencia hacia ésta, sustraiga a su hijo o hija del poder de su madre que legalmente esté encargada de la custodia, del tutor o persona encargada de su crianza y lo retenga sin su consentimiento, será sancionada con pena de dos a cuatro años de prisión.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E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669" behindDoc="0" locked="0" layoutInCell="1" allowOverlap="1" wp14:anchorId="0D73DFE8" wp14:editId="37768B3A">
                <wp:simplePos x="0" y="0"/>
                <wp:positionH relativeFrom="page">
                  <wp:posOffset>457200</wp:posOffset>
                </wp:positionH>
                <wp:positionV relativeFrom="page">
                  <wp:posOffset>6959600</wp:posOffset>
                </wp:positionV>
                <wp:extent cx="6858000" cy="215900"/>
                <wp:effectExtent l="0" t="0" r="25400" b="3810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5900"/>
                        </a:xfrm>
                        <a:prstGeom prst="rect">
                          <a:avLst/>
                        </a:prstGeom>
                        <a:solidFill>
                          <a:srgbClr val="919261"/>
                        </a:solidFill>
                        <a:ln>
                          <a:solidFill>
                            <a:srgbClr val="91926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3" o:spid="_x0000_s1026" style="position:absolute;margin-left:36pt;margin-top:548pt;width:540pt;height:17pt;z-index:25179966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" fillcolor="#919261" strokecolor="#919261" strokeweight="1pt">
                <w10:wrap anchorx="page" anchory="page"/>
              </v:rect>
            </w:pict>
          </mc:Fallback>
        </mc:AlternateContent>
      </w:r>
      <w:r w:rsidR="007C7E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645" behindDoc="0" locked="0" layoutInCell="1" allowOverlap="1" wp14:anchorId="185536AF" wp14:editId="66431B2D">
                <wp:simplePos x="0" y="0"/>
                <wp:positionH relativeFrom="page">
                  <wp:posOffset>457200</wp:posOffset>
                </wp:positionH>
                <wp:positionV relativeFrom="page">
                  <wp:posOffset>6743700</wp:posOffset>
                </wp:positionV>
                <wp:extent cx="6858000" cy="215900"/>
                <wp:effectExtent l="0" t="0" r="25400" b="3810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5900"/>
                        </a:xfrm>
                        <a:prstGeom prst="rect">
                          <a:avLst/>
                        </a:prstGeom>
                        <a:solidFill>
                          <a:srgbClr val="7E7F7E"/>
                        </a:solidFill>
                        <a:ln>
                          <a:solidFill>
                            <a:srgbClr val="7E7F7E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2" o:spid="_x0000_s1026" style="position:absolute;margin-left:36pt;margin-top:531pt;width:540pt;height:17pt;z-index:25179864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" fillcolor="#7e7f7e" strokecolor="#7e7f7e" strokeweight="1pt">
                <w10:wrap anchorx="page" anchory="page"/>
              </v:rect>
            </w:pict>
          </mc:Fallback>
        </mc:AlternateContent>
      </w:r>
      <w:r w:rsidR="007C7E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7621" behindDoc="0" locked="0" layoutInCell="1" allowOverlap="1" wp14:anchorId="7CB8DA8E" wp14:editId="2A930C14">
                <wp:simplePos x="0" y="0"/>
                <wp:positionH relativeFrom="page">
                  <wp:posOffset>457200</wp:posOffset>
                </wp:positionH>
                <wp:positionV relativeFrom="page">
                  <wp:posOffset>6527800</wp:posOffset>
                </wp:positionV>
                <wp:extent cx="6858000" cy="215900"/>
                <wp:effectExtent l="0" t="0" r="25400" b="3810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590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>
                          <a:solidFill>
                            <a:srgbClr val="66669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1" o:spid="_x0000_s1026" style="position:absolute;margin-left:36pt;margin-top:514pt;width:540pt;height:17pt;z-index:25179762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" fillcolor="#669" strokecolor="#669" strokeweight="1pt">
                <w10:wrap anchorx="page" anchory="page"/>
              </v:rect>
            </w:pict>
          </mc:Fallback>
        </mc:AlternateContent>
      </w:r>
      <w:r w:rsidR="007C7E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597" behindDoc="0" locked="0" layoutInCell="1" allowOverlap="1" wp14:anchorId="5312EFE4" wp14:editId="1595B024">
                <wp:simplePos x="0" y="0"/>
                <wp:positionH relativeFrom="page">
                  <wp:posOffset>457200</wp:posOffset>
                </wp:positionH>
                <wp:positionV relativeFrom="page">
                  <wp:posOffset>6311900</wp:posOffset>
                </wp:positionV>
                <wp:extent cx="6858000" cy="215900"/>
                <wp:effectExtent l="0" t="0" r="25400" b="3810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5900"/>
                        </a:xfrm>
                        <a:prstGeom prst="rect">
                          <a:avLst/>
                        </a:prstGeom>
                        <a:solidFill>
                          <a:srgbClr val="5F2F60"/>
                        </a:solidFill>
                        <a:ln>
                          <a:solidFill>
                            <a:srgbClr val="5F2F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0" o:spid="_x0000_s1026" style="position:absolute;margin-left:36pt;margin-top:497pt;width:540pt;height:17pt;z-index:25179659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" fillcolor="#5f2f60" strokecolor="#5f2f60" strokeweight="1pt">
                <w10:wrap anchorx="page" anchory="page"/>
              </v:rect>
            </w:pict>
          </mc:Fallback>
        </mc:AlternateContent>
      </w:r>
      <w:r w:rsidR="007C7E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237" behindDoc="0" locked="0" layoutInCell="1" allowOverlap="1" wp14:anchorId="7EA7A175" wp14:editId="0FD0CA1E">
                <wp:simplePos x="0" y="0"/>
                <wp:positionH relativeFrom="page">
                  <wp:posOffset>457200</wp:posOffset>
                </wp:positionH>
                <wp:positionV relativeFrom="page">
                  <wp:posOffset>5632450</wp:posOffset>
                </wp:positionV>
                <wp:extent cx="6731000" cy="698500"/>
                <wp:effectExtent l="0" t="0" r="0" b="1270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10929" w14:textId="794CD403" w:rsidR="00924DC0" w:rsidRPr="00E316A2" w:rsidRDefault="00924DC0" w:rsidP="00E316A2">
                            <w:pPr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 w:rsidRPr="00E316A2">
                              <w:rPr>
                                <w:sz w:val="62"/>
                                <w:szCs w:val="62"/>
                              </w:rPr>
                              <w:t>Art. 14 Sustracción de hijos o hijas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94" type="#_x0000_t202" style="position:absolute;margin-left:36pt;margin-top:443.5pt;width:530pt;height:55pt;z-index:251781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" mv:complextextbox="1" filled="f" stroked="f">
                <v:textbox>
                  <w:txbxContent>
                    <w:p w14:paraId="7A410929" w14:textId="794CD403" w:rsidR="00924DC0" w:rsidRPr="00E316A2" w:rsidRDefault="00924DC0" w:rsidP="00E316A2">
                      <w:pPr>
                        <w:jc w:val="center"/>
                        <w:rPr>
                          <w:sz w:val="62"/>
                          <w:szCs w:val="62"/>
                        </w:rPr>
                      </w:pPr>
                      <w:r w:rsidRPr="00E316A2">
                        <w:rPr>
                          <w:sz w:val="62"/>
                          <w:szCs w:val="62"/>
                        </w:rPr>
                        <w:t>Art. 14 Sustracción de hijos o hijas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E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693" behindDoc="0" locked="0" layoutInCell="1" allowOverlap="1" wp14:anchorId="3D5C5293" wp14:editId="504F845C">
                <wp:simplePos x="0" y="0"/>
                <wp:positionH relativeFrom="page">
                  <wp:posOffset>457200</wp:posOffset>
                </wp:positionH>
                <wp:positionV relativeFrom="page">
                  <wp:posOffset>5359400</wp:posOffset>
                </wp:positionV>
                <wp:extent cx="6858000" cy="0"/>
                <wp:effectExtent l="0" t="25400" r="25400" b="5080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4" o:spid="_x0000_s1026" style="position:absolute;z-index:2518006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422pt" to="8in,42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" strokecolor="black [3213]" strokeweight="5pt">
                <w10:wrap anchorx="page" anchory="page"/>
              </v:line>
            </w:pict>
          </mc:Fallback>
        </mc:AlternateContent>
      </w:r>
      <w:r w:rsidR="00E316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549" behindDoc="0" locked="0" layoutInCell="1" allowOverlap="1" wp14:anchorId="51DCC393" wp14:editId="4D6B6BA5">
                <wp:simplePos x="0" y="0"/>
                <wp:positionH relativeFrom="page">
                  <wp:posOffset>457200</wp:posOffset>
                </wp:positionH>
                <wp:positionV relativeFrom="page">
                  <wp:posOffset>2120900</wp:posOffset>
                </wp:positionV>
                <wp:extent cx="6858000" cy="215900"/>
                <wp:effectExtent l="0" t="0" r="25400" b="381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5900"/>
                        </a:xfrm>
                        <a:prstGeom prst="rect">
                          <a:avLst/>
                        </a:prstGeom>
                        <a:solidFill>
                          <a:srgbClr val="919261"/>
                        </a:solidFill>
                        <a:ln>
                          <a:solidFill>
                            <a:srgbClr val="91926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9" o:spid="_x0000_s1026" style="position:absolute;margin-left:36pt;margin-top:167pt;width:540pt;height:17pt;z-index:25179454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" fillcolor="#919261" strokecolor="#919261" strokeweight="1pt">
                <w10:wrap anchorx="page" anchory="page"/>
              </v:rect>
            </w:pict>
          </mc:Fallback>
        </mc:AlternateContent>
      </w:r>
      <w:r w:rsidR="00E316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501" behindDoc="0" locked="0" layoutInCell="1" allowOverlap="1" wp14:anchorId="1C0255E4" wp14:editId="18494D08">
                <wp:simplePos x="0" y="0"/>
                <wp:positionH relativeFrom="page">
                  <wp:posOffset>457200</wp:posOffset>
                </wp:positionH>
                <wp:positionV relativeFrom="page">
                  <wp:posOffset>1905000</wp:posOffset>
                </wp:positionV>
                <wp:extent cx="6858000" cy="215900"/>
                <wp:effectExtent l="0" t="0" r="25400" b="3810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5900"/>
                        </a:xfrm>
                        <a:prstGeom prst="rect">
                          <a:avLst/>
                        </a:prstGeom>
                        <a:solidFill>
                          <a:srgbClr val="7E7F7E"/>
                        </a:solidFill>
                        <a:ln>
                          <a:solidFill>
                            <a:srgbClr val="7E7F7E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8" o:spid="_x0000_s1026" style="position:absolute;margin-left:36pt;margin-top:150pt;width:540pt;height:17pt;z-index:25179250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" fillcolor="#7e7f7e" strokecolor="#7e7f7e" strokeweight="1pt">
                <w10:wrap anchorx="page" anchory="page"/>
              </v:rect>
            </w:pict>
          </mc:Fallback>
        </mc:AlternateContent>
      </w:r>
      <w:r w:rsidR="00E316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453" behindDoc="0" locked="0" layoutInCell="1" allowOverlap="1" wp14:anchorId="0CC6566A" wp14:editId="65D3609E">
                <wp:simplePos x="0" y="0"/>
                <wp:positionH relativeFrom="page">
                  <wp:posOffset>457200</wp:posOffset>
                </wp:positionH>
                <wp:positionV relativeFrom="page">
                  <wp:posOffset>1689100</wp:posOffset>
                </wp:positionV>
                <wp:extent cx="6858000" cy="215900"/>
                <wp:effectExtent l="0" t="0" r="25400" b="3810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590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>
                          <a:solidFill>
                            <a:srgbClr val="66669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7" o:spid="_x0000_s1026" style="position:absolute;margin-left:36pt;margin-top:133pt;width:540pt;height:17pt;z-index:25179045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" fillcolor="#669" strokecolor="#669" strokeweight="1pt">
                <w10:wrap anchorx="page" anchory="page"/>
              </v:rect>
            </w:pict>
          </mc:Fallback>
        </mc:AlternateContent>
      </w:r>
      <w:r w:rsidR="00E316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189" behindDoc="0" locked="0" layoutInCell="1" allowOverlap="1" wp14:anchorId="252B5414" wp14:editId="7EB490FD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14300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09ADB" w14:textId="5EC6E428" w:rsidR="00924DC0" w:rsidRPr="00E316A2" w:rsidRDefault="00924DC0" w:rsidP="00E316A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316A2">
                              <w:rPr>
                                <w:sz w:val="60"/>
                                <w:szCs w:val="60"/>
                              </w:rPr>
                              <w:t>Art. 13 Intimidación o amenaza contra la mujer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95" type="#_x0000_t202" style="position:absolute;margin-left:36pt;margin-top:36pt;width:540pt;height:90pt;z-index:251779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Sn1NUCAAAj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" mv:complextextbox="1" filled="f" stroked="f">
                <v:textbox>
                  <w:txbxContent>
                    <w:p w14:paraId="3FA09ADB" w14:textId="5EC6E428" w:rsidR="00924DC0" w:rsidRPr="00E316A2" w:rsidRDefault="00924DC0" w:rsidP="00E316A2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E316A2">
                        <w:rPr>
                          <w:sz w:val="60"/>
                          <w:szCs w:val="60"/>
                        </w:rPr>
                        <w:t>Art. 13 Intimidación o amenaza contra la mujer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16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7FE145E0" wp14:editId="54DED4ED">
                <wp:simplePos x="0" y="0"/>
                <wp:positionH relativeFrom="page">
                  <wp:posOffset>457200</wp:posOffset>
                </wp:positionH>
                <wp:positionV relativeFrom="page">
                  <wp:posOffset>1473200</wp:posOffset>
                </wp:positionV>
                <wp:extent cx="6858000" cy="215900"/>
                <wp:effectExtent l="0" t="0" r="25400" b="3810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5900"/>
                        </a:xfrm>
                        <a:prstGeom prst="rect">
                          <a:avLst/>
                        </a:prstGeom>
                        <a:solidFill>
                          <a:srgbClr val="5F2F60"/>
                        </a:solidFill>
                        <a:ln>
                          <a:solidFill>
                            <a:srgbClr val="5F2F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6" o:spid="_x0000_s1026" style="position:absolute;margin-left:36pt;margin-top:116pt;width:540pt;height:17pt;z-index:2516500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" fillcolor="#5f2f60" strokecolor="#5f2f60" strokeweight="1pt">
                <w10:wrap anchorx="page" anchory="page"/>
              </v:rect>
            </w:pict>
          </mc:Fallback>
        </mc:AlternateContent>
      </w:r>
      <w:r w:rsidR="00486F88">
        <w:br w:type="page"/>
      </w:r>
      <w:r w:rsidR="007D55E1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1717" behindDoc="0" locked="0" layoutInCell="1" allowOverlap="1" wp14:anchorId="1EA7EA9E" wp14:editId="7DF6DF86">
                <wp:simplePos x="0" y="0"/>
                <wp:positionH relativeFrom="page">
                  <wp:posOffset>495300</wp:posOffset>
                </wp:positionH>
                <wp:positionV relativeFrom="page">
                  <wp:posOffset>1651000</wp:posOffset>
                </wp:positionV>
                <wp:extent cx="3225800" cy="4152900"/>
                <wp:effectExtent l="0" t="0" r="0" b="1270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EFF9D" w14:textId="47B8DA42" w:rsidR="00924DC0" w:rsidRPr="006F046C" w:rsidRDefault="00924DC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F046C">
                              <w:rPr>
                                <w:sz w:val="30"/>
                                <w:szCs w:val="30"/>
                              </w:rPr>
                              <w:t xml:space="preserve">Quien impida o limite el ejercicio del derecho al trabajo de las mujeres, a través del establecimiento de requisitos referidos a sexo, edad, apariencia física, estado civil, condición de madre o no, sometimiento a exámenes de laboratorio, prueba del Virus de Inmunodeficiencia Humana (VIH/SIDA) o de otra índole para descartar estado de embarazo, obstaculice o condicione el acceso, salario, ascenso o la estabilidad en el empleo de las mujeres, será sancionado con cien a trescientos días multa.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96" type="#_x0000_t202" style="position:absolute;margin-left:39pt;margin-top:130pt;width:254pt;height:327pt;z-index:251801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K5C9UCAAAj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" mv:complextextbox="1" filled="f" stroked="f">
                <v:textbox>
                  <w:txbxContent>
                    <w:p w14:paraId="0D0EFF9D" w14:textId="47B8DA42" w:rsidR="00924DC0" w:rsidRPr="006F046C" w:rsidRDefault="00924DC0">
                      <w:pPr>
                        <w:rPr>
                          <w:sz w:val="30"/>
                          <w:szCs w:val="30"/>
                        </w:rPr>
                      </w:pPr>
                      <w:r w:rsidRPr="006F046C">
                        <w:rPr>
                          <w:sz w:val="30"/>
                          <w:szCs w:val="30"/>
                        </w:rPr>
                        <w:t xml:space="preserve">Quien impida o limite el ejercicio del derecho al trabajo de las mujeres, a través del establecimiento de requisitos referidos a sexo, edad, apariencia física, estado civil, condición de madre o no, sometimiento a exámenes de laboratorio, prueba del Virus de Inmunodeficiencia Humana (VIH/SIDA) o de otra índole para descartar estado de embarazo, obstaculice o condicione el acceso, salario, ascenso o la estabilidad en el empleo de las mujeres, será sancionado con cien a trescientos días multa.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55E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885" behindDoc="0" locked="0" layoutInCell="1" allowOverlap="1" wp14:anchorId="7A8175A2" wp14:editId="0A9B0CE9">
                <wp:simplePos x="0" y="0"/>
                <wp:positionH relativeFrom="page">
                  <wp:posOffset>3695700</wp:posOffset>
                </wp:positionH>
                <wp:positionV relativeFrom="page">
                  <wp:posOffset>444500</wp:posOffset>
                </wp:positionV>
                <wp:extent cx="0" cy="5316220"/>
                <wp:effectExtent l="25400" t="0" r="50800" b="1778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1622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7" o:spid="_x0000_s1026" style="position:absolute;z-index:25180888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91pt,35pt" to="291pt,45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" strokecolor="black [3213]" strokeweight="5pt">
                <w10:wrap anchorx="page" anchory="page"/>
              </v:line>
            </w:pict>
          </mc:Fallback>
        </mc:AlternateContent>
      </w:r>
      <w:r w:rsidR="005A49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285" behindDoc="0" locked="0" layoutInCell="1" allowOverlap="1" wp14:anchorId="646C69F6" wp14:editId="138E6088">
                <wp:simplePos x="0" y="0"/>
                <wp:positionH relativeFrom="page">
                  <wp:posOffset>508000</wp:posOffset>
                </wp:positionH>
                <wp:positionV relativeFrom="page">
                  <wp:posOffset>571500</wp:posOffset>
                </wp:positionV>
                <wp:extent cx="3098800" cy="1003300"/>
                <wp:effectExtent l="0" t="0" r="0" b="1270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5C4A4" w14:textId="48BA939D" w:rsidR="00924DC0" w:rsidRPr="008C73D2" w:rsidRDefault="00924DC0" w:rsidP="008C73D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C73D2">
                              <w:rPr>
                                <w:sz w:val="56"/>
                                <w:szCs w:val="56"/>
                              </w:rPr>
                              <w:t>Art. 15 Violencia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97" type="#_x0000_t202" style="position:absolute;margin-left:40pt;margin-top:45pt;width:244pt;height:79pt;z-index:251783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" mv:complextextbox="1" filled="f" stroked="f">
                <v:textbox>
                  <w:txbxContent>
                    <w:p w14:paraId="7335C4A4" w14:textId="48BA939D" w:rsidR="00924DC0" w:rsidRPr="008C73D2" w:rsidRDefault="00924DC0" w:rsidP="008C73D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C73D2">
                        <w:rPr>
                          <w:sz w:val="56"/>
                          <w:szCs w:val="56"/>
                        </w:rPr>
                        <w:t>Art. 15 Violencia Laboral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3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7861" behindDoc="0" locked="0" layoutInCell="1" allowOverlap="1" wp14:anchorId="277C62D4" wp14:editId="4F992E4B">
                <wp:simplePos x="0" y="0"/>
                <wp:positionH relativeFrom="page">
                  <wp:posOffset>5798820</wp:posOffset>
                </wp:positionH>
                <wp:positionV relativeFrom="page">
                  <wp:posOffset>8082280</wp:posOffset>
                </wp:positionV>
                <wp:extent cx="1940560" cy="1117600"/>
                <wp:effectExtent l="5080" t="0" r="20320" b="2032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0560" cy="1117600"/>
                        </a:xfrm>
                        <a:prstGeom prst="rect">
                          <a:avLst/>
                        </a:prstGeom>
                        <a:solidFill>
                          <a:srgbClr val="74A3AB"/>
                        </a:solidFill>
                        <a:ln>
                          <a:solidFill>
                            <a:srgbClr val="74A3A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456.6pt;margin-top:636.4pt;width:152.8pt;height:88pt;rotation:90;z-index:251807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" fillcolor="#74a3ab" strokecolor="#74a3ab" strokeweight="1pt">
                <w10:wrap anchorx="page" anchory="page"/>
              </v:rect>
            </w:pict>
          </mc:Fallback>
        </mc:AlternateContent>
      </w:r>
      <w:r w:rsidR="00CA23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813" behindDoc="0" locked="0" layoutInCell="1" allowOverlap="1" wp14:anchorId="0C47881D" wp14:editId="0E1E135A">
                <wp:simplePos x="0" y="0"/>
                <wp:positionH relativeFrom="page">
                  <wp:posOffset>5814060</wp:posOffset>
                </wp:positionH>
                <wp:positionV relativeFrom="page">
                  <wp:posOffset>6156960</wp:posOffset>
                </wp:positionV>
                <wp:extent cx="1910080" cy="1117600"/>
                <wp:effectExtent l="0" t="10160" r="35560" b="3556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0080" cy="1117600"/>
                        </a:xfrm>
                        <a:prstGeom prst="rect">
                          <a:avLst/>
                        </a:prstGeom>
                        <a:solidFill>
                          <a:srgbClr val="9286FF"/>
                        </a:solidFill>
                        <a:ln>
                          <a:solidFill>
                            <a:srgbClr val="928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457.8pt;margin-top:484.8pt;width:150.4pt;height:88pt;rotation:90;z-index:251805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" fillcolor="#9286ff" strokecolor="#9286ff" strokeweight="1pt">
                <w10:wrap anchorx="page" anchory="page"/>
              </v:rect>
            </w:pict>
          </mc:Fallback>
        </mc:AlternateContent>
      </w:r>
      <w:r w:rsidR="00CA23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333" behindDoc="0" locked="0" layoutInCell="1" allowOverlap="1" wp14:anchorId="3AB03089" wp14:editId="0235915C">
                <wp:simplePos x="0" y="0"/>
                <wp:positionH relativeFrom="page">
                  <wp:posOffset>3695700</wp:posOffset>
                </wp:positionH>
                <wp:positionV relativeFrom="page">
                  <wp:posOffset>457200</wp:posOffset>
                </wp:positionV>
                <wp:extent cx="3632200" cy="13208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1C52B" w14:textId="7C3D4E89" w:rsidR="00924DC0" w:rsidRPr="00CA23B5" w:rsidRDefault="00924DC0" w:rsidP="008C73D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A23B5">
                              <w:rPr>
                                <w:sz w:val="44"/>
                                <w:szCs w:val="44"/>
                              </w:rPr>
                              <w:t>Art. 16 Violencia en el ejercicio de la función pública contra la mujer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98" type="#_x0000_t202" style="position:absolute;margin-left:291pt;margin-top:36pt;width:286pt;height:104pt;z-index:251785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" mv:complextextbox="1" filled="f" stroked="f">
                <v:textbox>
                  <w:txbxContent>
                    <w:p w14:paraId="2BC1C52B" w14:textId="7C3D4E89" w:rsidR="00924DC0" w:rsidRPr="00CA23B5" w:rsidRDefault="00924DC0" w:rsidP="008C73D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CA23B5">
                        <w:rPr>
                          <w:sz w:val="44"/>
                          <w:szCs w:val="44"/>
                        </w:rPr>
                        <w:t>Art. 16 Violencia en el ejercicio de la función pública contra la mujer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3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40" behindDoc="0" locked="0" layoutInCell="1" allowOverlap="1" wp14:anchorId="319328AA" wp14:editId="02D5E27B">
                <wp:simplePos x="0" y="0"/>
                <wp:positionH relativeFrom="page">
                  <wp:posOffset>3708400</wp:posOffset>
                </wp:positionH>
                <wp:positionV relativeFrom="page">
                  <wp:posOffset>457200</wp:posOffset>
                </wp:positionV>
                <wp:extent cx="3606800" cy="1181100"/>
                <wp:effectExtent l="0" t="0" r="25400" b="3810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0" cy="1181100"/>
                        </a:xfrm>
                        <a:prstGeom prst="rect">
                          <a:avLst/>
                        </a:prstGeom>
                        <a:solidFill>
                          <a:srgbClr val="74A3AB"/>
                        </a:solidFill>
                        <a:ln>
                          <a:solidFill>
                            <a:srgbClr val="74A3AB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0" o:spid="_x0000_s1026" style="position:absolute;margin-left:292pt;margin-top:36pt;width:284pt;height:93pt;z-index:2516459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" fillcolor="#74a3ab" strokecolor="#74a3ab" strokeweight="1pt">
                <w10:wrap anchorx="page" anchory="page"/>
              </v:rect>
            </w:pict>
          </mc:Fallback>
        </mc:AlternateContent>
      </w:r>
      <w:r w:rsidR="00CA23B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65" behindDoc="0" locked="0" layoutInCell="1" allowOverlap="1" wp14:anchorId="6E641D4E" wp14:editId="59B132C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3251200" cy="1181100"/>
                <wp:effectExtent l="0" t="0" r="25400" b="381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1181100"/>
                        </a:xfrm>
                        <a:prstGeom prst="rect">
                          <a:avLst/>
                        </a:prstGeom>
                        <a:solidFill>
                          <a:srgbClr val="9286FF"/>
                        </a:solidFill>
                        <a:ln>
                          <a:solidFill>
                            <a:srgbClr val="928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9" o:spid="_x0000_s1026" style="position:absolute;margin-left:36pt;margin-top:36pt;width:256pt;height:93pt;z-index:2516469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" fillcolor="#9286ff" strokecolor="#9286ff" strokeweight="1pt">
                <w10:wrap anchorx="page" anchory="page"/>
              </v:rect>
            </w:pict>
          </mc:Fallback>
        </mc:AlternateContent>
      </w:r>
      <w:r w:rsidR="008C73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765" behindDoc="0" locked="0" layoutInCell="1" allowOverlap="1" wp14:anchorId="6B0FEF82" wp14:editId="520E373D">
                <wp:simplePos x="0" y="0"/>
                <wp:positionH relativeFrom="page">
                  <wp:posOffset>3759200</wp:posOffset>
                </wp:positionH>
                <wp:positionV relativeFrom="page">
                  <wp:posOffset>1638300</wp:posOffset>
                </wp:positionV>
                <wp:extent cx="3644900" cy="5270500"/>
                <wp:effectExtent l="0" t="0" r="0" b="1270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527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57B87" w14:textId="0D4EA0D8" w:rsidR="00924DC0" w:rsidRPr="006F046C" w:rsidRDefault="00924DC0" w:rsidP="00FF1B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F046C">
                              <w:rPr>
                                <w:sz w:val="30"/>
                                <w:szCs w:val="30"/>
                              </w:rPr>
                              <w:t>Quien en el ejercicio de la función públicas, independientemente de su cargo, de forma dolosa, retarde, obstaculice, deniegue la debida atención o impida que la mujer acceda al derecho a la oportuna respuesta en la institución a la cual ésta acude, a los fines de gestionar algún trámite relacionado con los derechos que garantiza la presente Ley, será sancionado con pena de doscientos a quinientos días multa e inhabilitación especial en el ejercicio del cargo por un período de tres a seis meses. Sin perjuicio de las responsabilidades a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dministrativas que correspondan.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99" type="#_x0000_t202" style="position:absolute;margin-left:296pt;margin-top:129pt;width:287pt;height:415pt;z-index:251803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5GNNcCAAAj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" mv:complextextbox="1" filled="f" stroked="f">
                <v:textbox>
                  <w:txbxContent>
                    <w:p w14:paraId="59457B87" w14:textId="0D4EA0D8" w:rsidR="00924DC0" w:rsidRPr="006F046C" w:rsidRDefault="00924DC0" w:rsidP="00FF1B00">
                      <w:pPr>
                        <w:rPr>
                          <w:sz w:val="30"/>
                          <w:szCs w:val="30"/>
                        </w:rPr>
                      </w:pPr>
                      <w:r w:rsidRPr="006F046C">
                        <w:rPr>
                          <w:sz w:val="30"/>
                          <w:szCs w:val="30"/>
                        </w:rPr>
                        <w:t>Quien en el ejercicio de la función públicas, independientemente de su cargo, de forma dolosa, retarde, obstaculice, deniegue la debida atención o impida que la mujer acceda al derecho a la oportuna respuesta en la institución a la cual ésta acude, a los fines de gestionar algún trámite relacionado con los derechos que garantiza la presente Ley, será sancionado con pena de doscientos a quinientos días multa e inhabilitación especial en el ejercicio del cargo por un período de tres a seis meses. Sin perjuicio de las responsabilidades a</w:t>
                      </w:r>
                      <w:r>
                        <w:rPr>
                          <w:sz w:val="30"/>
                          <w:szCs w:val="30"/>
                        </w:rPr>
                        <w:t xml:space="preserve">dministrativas que correspondan.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73D2">
        <w:rPr>
          <w:noProof/>
          <w:lang w:val="en-US"/>
        </w:rPr>
        <w:drawing>
          <wp:anchor distT="0" distB="0" distL="114300" distR="114300" simplePos="0" relativeHeight="251647990" behindDoc="0" locked="0" layoutInCell="1" allowOverlap="1" wp14:anchorId="749E7D33" wp14:editId="0A3EC792">
            <wp:simplePos x="0" y="0"/>
            <wp:positionH relativeFrom="page">
              <wp:posOffset>468630</wp:posOffset>
            </wp:positionH>
            <wp:positionV relativeFrom="page">
              <wp:posOffset>5748020</wp:posOffset>
            </wp:positionV>
            <wp:extent cx="5741035" cy="3865245"/>
            <wp:effectExtent l="0" t="0" r="0" b="0"/>
            <wp:wrapNone/>
            <wp:docPr id="227" name="Picture 227" descr="Macintosh HD:Applications:Microsoft Office 2011:Office:Media:Clipart:Photos.localized:j031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Photos.localized:j03167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BB7">
        <w:br w:type="page"/>
      </w:r>
      <w:r w:rsidR="005A0E2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3C29594C" wp14:editId="25083CF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240280" cy="1143000"/>
                <wp:effectExtent l="0" t="0" r="0" b="0"/>
                <wp:wrapNone/>
                <wp:docPr id="2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03BF33" w14:textId="7FDC735B" w:rsidR="00924DC0" w:rsidRPr="007B1BDE" w:rsidRDefault="00924DC0" w:rsidP="0023139E">
                            <w:pPr>
                              <w:pStyle w:val="BlockHeading"/>
                              <w:rPr>
                                <w:color w:val="auto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auto"/>
                                <w:sz w:val="50"/>
                                <w:szCs w:val="50"/>
                              </w:rPr>
                              <w:t xml:space="preserve">Art. 24: </w:t>
                            </w:r>
                            <w:r w:rsidRPr="007B1BDE">
                              <w:rPr>
                                <w:color w:val="auto"/>
                                <w:sz w:val="50"/>
                                <w:szCs w:val="50"/>
                              </w:rPr>
                              <w:t>Medidas Precautelares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00" type="#_x0000_t202" style="position:absolute;margin-left:36pt;margin-top:36pt;width:176.4pt;height:90pt;z-index:251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" filled="f" stroked="f">
                <v:textbox inset="3.6pt,0,3.6pt,0">
                  <w:txbxContent>
                    <w:p w14:paraId="6703BF33" w14:textId="7FDC735B" w:rsidR="00924DC0" w:rsidRPr="007B1BDE" w:rsidRDefault="00924DC0" w:rsidP="0023139E">
                      <w:pPr>
                        <w:pStyle w:val="BlockHeading"/>
                        <w:rPr>
                          <w:color w:val="auto"/>
                          <w:sz w:val="50"/>
                          <w:szCs w:val="50"/>
                        </w:rPr>
                      </w:pPr>
                      <w:r>
                        <w:rPr>
                          <w:color w:val="auto"/>
                          <w:sz w:val="50"/>
                          <w:szCs w:val="50"/>
                        </w:rPr>
                        <w:t xml:space="preserve">Art. 24: </w:t>
                      </w:r>
                      <w:r w:rsidRPr="007B1BDE">
                        <w:rPr>
                          <w:color w:val="auto"/>
                          <w:sz w:val="50"/>
                          <w:szCs w:val="50"/>
                        </w:rPr>
                        <w:t>Medidas Precautelares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1B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005" behindDoc="0" locked="0" layoutInCell="1" allowOverlap="1" wp14:anchorId="71A57938" wp14:editId="4816A532">
                <wp:simplePos x="0" y="0"/>
                <wp:positionH relativeFrom="page">
                  <wp:posOffset>2806700</wp:posOffset>
                </wp:positionH>
                <wp:positionV relativeFrom="page">
                  <wp:posOffset>7047230</wp:posOffset>
                </wp:positionV>
                <wp:extent cx="4178300" cy="2604770"/>
                <wp:effectExtent l="0" t="0" r="0" b="1143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260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1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221pt;margin-top:554.9pt;width:329pt;height:205.1pt;z-index:251686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" mv:complextextbox="1" filled="f" stroked="f">
                <v:textbox style="mso-next-textbox:#Text Box 201">
                  <w:txbxContent/>
                </v:textbox>
                <w10:wrap anchorx="page" anchory="page"/>
              </v:shape>
            </w:pict>
          </mc:Fallback>
        </mc:AlternateContent>
      </w:r>
      <w:r w:rsidR="007B1B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981" behindDoc="0" locked="0" layoutInCell="1" allowOverlap="1" wp14:anchorId="2570EE9C" wp14:editId="27CC391F">
                <wp:simplePos x="0" y="0"/>
                <wp:positionH relativeFrom="page">
                  <wp:posOffset>208280</wp:posOffset>
                </wp:positionH>
                <wp:positionV relativeFrom="page">
                  <wp:posOffset>8406130</wp:posOffset>
                </wp:positionV>
                <wp:extent cx="2750820" cy="1333500"/>
                <wp:effectExtent l="0" t="0" r="0" b="127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102" type="#_x0000_t202" style="position:absolute;margin-left:16.4pt;margin-top:661.9pt;width:216.6pt;height:105pt;z-index:251684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" mv:complextextbox="1" filled="f" stroked="f">
                <v:textbox style="mso-next-textbox:#_x0000_s1101">
                  <w:txbxContent/>
                </v:textbox>
                <w10:wrap anchorx="page" anchory="page"/>
              </v:shape>
            </w:pict>
          </mc:Fallback>
        </mc:AlternateContent>
      </w:r>
      <w:r w:rsidR="007B1B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5EC7BE4E" wp14:editId="60B81873">
                <wp:simplePos x="0" y="0"/>
                <wp:positionH relativeFrom="page">
                  <wp:posOffset>571500</wp:posOffset>
                </wp:positionH>
                <wp:positionV relativeFrom="page">
                  <wp:posOffset>1917700</wp:posOffset>
                </wp:positionV>
                <wp:extent cx="2044700" cy="6273800"/>
                <wp:effectExtent l="0" t="0" r="12700" b="0"/>
                <wp:wrapTight wrapText="bothSides">
                  <wp:wrapPolygon edited="0">
                    <wp:start x="0" y="0"/>
                    <wp:lineTo x="0" y="21513"/>
                    <wp:lineTo x="21466" y="21513"/>
                    <wp:lineTo x="21466" y="0"/>
                    <wp:lineTo x="0" y="0"/>
                  </wp:wrapPolygon>
                </wp:wrapTight>
                <wp:docPr id="2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627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41">
                        <w:txbxContent>
                          <w:p w14:paraId="7AE84A25" w14:textId="334719D5" w:rsidR="00924DC0" w:rsidRPr="00024DD6" w:rsidRDefault="00924DC0" w:rsidP="0023139E">
                            <w:pPr>
                              <w:pStyle w:val="BodyText2"/>
                              <w:rPr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024DD6">
                              <w:rPr>
                                <w:color w:val="auto"/>
                                <w:sz w:val="30"/>
                                <w:szCs w:val="30"/>
                              </w:rPr>
                              <w:t>Cuando se estuviere en presencia de acciones u omisiones que puedan constituir delitos a que se refiere esta Ley, la Policía Nacional a través de la Comisaría de la Mujer y la Niñez los jefes de delegaciones distritales y municipales o el Ministerio Público, podrán ordenar y adoptar las medidas precautelares siguientes:</w:t>
                            </w:r>
                          </w:p>
                          <w:p w14:paraId="1B2D489B" w14:textId="77AC078F" w:rsidR="00924DC0" w:rsidRPr="00024DD6" w:rsidRDefault="00924DC0" w:rsidP="00441722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rPr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024DD6">
                              <w:rPr>
                                <w:color w:val="auto"/>
                                <w:sz w:val="30"/>
                                <w:szCs w:val="30"/>
                              </w:rPr>
                              <w:t>Ordenar el abandono inmediato del hogar al presunto agresor, independientemente de su titularidad, en tanto la violencia es un riesgo para la integridad, física, psíquica, sexual y el patrimonio de la mujer. El agresor no podrá retirar los enseres domésticos o menaje de casa. Únicamente se le autorizará llevar sus bienes de uso personal, instrumentos, herramientas de trabajo y estudio;</w:t>
                            </w:r>
                          </w:p>
                          <w:p w14:paraId="1052846C" w14:textId="32F93A09" w:rsidR="00924DC0" w:rsidRPr="00024DD6" w:rsidRDefault="00924DC0" w:rsidP="00441722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rPr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024DD6">
                              <w:rPr>
                                <w:color w:val="auto"/>
                                <w:sz w:val="30"/>
                                <w:szCs w:val="30"/>
                              </w:rPr>
                              <w:t>Prohibir o restringir la presencia del presunto agresor en la casa de habitación, centro de trabajo, estudio, lugares habitualmente frecuentados por la mujer o cualquier lugar donde ella se encuentre, dentro de un radio mínimo de doscientos metros. Cuando el presunto agresor y la víctima laboren o estudien en el mismo centro, se ordenará esta medida adecuándola para garantizar la integridad de la mujer;</w:t>
                            </w:r>
                          </w:p>
                          <w:p w14:paraId="2DCD2B0C" w14:textId="0817C3E1" w:rsidR="00924DC0" w:rsidRPr="00024DD6" w:rsidRDefault="00924DC0" w:rsidP="00441722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rPr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024DD6">
                              <w:rPr>
                                <w:color w:val="auto"/>
                                <w:sz w:val="30"/>
                                <w:szCs w:val="30"/>
                              </w:rPr>
                              <w:t>Ordenar el reintegro de la mujer al domicilio donde se le impida su ingreso o de donde fue expulsada con violencia, intimidación o cualquier medio de coacción, independientemente de la titularidad del bien inmueble. En la misma resolución se ordenará la salida del presunto agresor;</w:t>
                            </w:r>
                          </w:p>
                          <w:p w14:paraId="0840396D" w14:textId="66242DD6" w:rsidR="00924DC0" w:rsidRPr="00024DD6" w:rsidRDefault="00924DC0" w:rsidP="00441722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rPr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024DD6">
                              <w:rPr>
                                <w:color w:val="auto"/>
                                <w:sz w:val="30"/>
                                <w:szCs w:val="30"/>
                              </w:rPr>
                              <w:t>Garantizar a la víctima la atención médica, psicológica y psiquiátrica necesaria;</w:t>
                            </w:r>
                          </w:p>
                          <w:p w14:paraId="12F1ED2A" w14:textId="450C74DB" w:rsidR="00924DC0" w:rsidRPr="00024DD6" w:rsidRDefault="00924DC0" w:rsidP="00441722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rPr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024DD6">
                              <w:rPr>
                                <w:color w:val="auto"/>
                                <w:sz w:val="30"/>
                                <w:szCs w:val="30"/>
                              </w:rPr>
                              <w:t>Ordenar el examen médico, psicológico y social a los niños, niñas y adolescentes víctimas directas e indirectas en hechos de violencia y brindarles su debida atención.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03" type="#_x0000_t202" style="position:absolute;margin-left:45pt;margin-top:151pt;width:161pt;height:494pt;z-index:25165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" mv:complextextbox="1" filled="f" stroked="f">
                <v:textbox style="mso-next-textbox:#Text Box 93" inset="0,0,0,0">
                  <w:txbxContent>
                    <w:p w14:paraId="7AE84A25" w14:textId="334719D5" w:rsidR="00924DC0" w:rsidRPr="00024DD6" w:rsidRDefault="00924DC0" w:rsidP="0023139E">
                      <w:pPr>
                        <w:pStyle w:val="BodyText2"/>
                        <w:rPr>
                          <w:color w:val="auto"/>
                          <w:sz w:val="30"/>
                          <w:szCs w:val="30"/>
                        </w:rPr>
                      </w:pPr>
                      <w:r w:rsidRPr="00024DD6">
                        <w:rPr>
                          <w:color w:val="auto"/>
                          <w:sz w:val="30"/>
                          <w:szCs w:val="30"/>
                        </w:rPr>
                        <w:t>Cuando se estuviere en presencia de acciones u omisiones que puedan constituir delitos a que se refiere esta Ley, la Policía Nacional a través de la Comisaría de la Mujer y la Niñez los jefes de delegaciones distritales y municipales o el Ministerio Público, podrán ordenar y adoptar las medidas precautelares siguientes:</w:t>
                      </w:r>
                    </w:p>
                    <w:p w14:paraId="1B2D489B" w14:textId="77AC078F" w:rsidR="00924DC0" w:rsidRPr="00024DD6" w:rsidRDefault="00924DC0" w:rsidP="00441722">
                      <w:pPr>
                        <w:pStyle w:val="BodyText2"/>
                        <w:numPr>
                          <w:ilvl w:val="0"/>
                          <w:numId w:val="4"/>
                        </w:numPr>
                        <w:rPr>
                          <w:color w:val="auto"/>
                          <w:sz w:val="30"/>
                          <w:szCs w:val="30"/>
                        </w:rPr>
                      </w:pPr>
                      <w:r w:rsidRPr="00024DD6">
                        <w:rPr>
                          <w:color w:val="auto"/>
                          <w:sz w:val="30"/>
                          <w:szCs w:val="30"/>
                        </w:rPr>
                        <w:t>Ordenar el abandono inmediato del hogar al presunto agresor, independientemente de su titularidad, en tanto la violencia es un riesgo para la integridad, física, psíquica, sexual y el patrimonio de la mujer. El agresor no podrá retirar los enseres domésticos o menaje de casa. Únicamente se le autorizará llevar sus bienes de uso personal, instrumentos, herramientas de trabajo y estudio;</w:t>
                      </w:r>
                    </w:p>
                    <w:p w14:paraId="1052846C" w14:textId="32F93A09" w:rsidR="00924DC0" w:rsidRPr="00024DD6" w:rsidRDefault="00924DC0" w:rsidP="00441722">
                      <w:pPr>
                        <w:pStyle w:val="BodyText2"/>
                        <w:numPr>
                          <w:ilvl w:val="0"/>
                          <w:numId w:val="4"/>
                        </w:numPr>
                        <w:rPr>
                          <w:color w:val="auto"/>
                          <w:sz w:val="30"/>
                          <w:szCs w:val="30"/>
                        </w:rPr>
                      </w:pPr>
                      <w:r w:rsidRPr="00024DD6">
                        <w:rPr>
                          <w:color w:val="auto"/>
                          <w:sz w:val="30"/>
                          <w:szCs w:val="30"/>
                        </w:rPr>
                        <w:t>Prohibir o restringir la presencia del presunto agresor en la casa de habitación, centro de trabajo, estudio, lugares habitualmente frecuentados por la mujer o cualquier lugar donde ella se encuentre, dentro de un radio mínimo de doscientos metros. Cuando el presunto agresor y la víctima laboren o estudien en el mismo centro, se ordenará esta medida adecuándola para garantizar la integridad de la mujer;</w:t>
                      </w:r>
                    </w:p>
                    <w:p w14:paraId="2DCD2B0C" w14:textId="0817C3E1" w:rsidR="00924DC0" w:rsidRPr="00024DD6" w:rsidRDefault="00924DC0" w:rsidP="00441722">
                      <w:pPr>
                        <w:pStyle w:val="BodyText2"/>
                        <w:numPr>
                          <w:ilvl w:val="0"/>
                          <w:numId w:val="4"/>
                        </w:numPr>
                        <w:rPr>
                          <w:color w:val="auto"/>
                          <w:sz w:val="30"/>
                          <w:szCs w:val="30"/>
                        </w:rPr>
                      </w:pPr>
                      <w:r w:rsidRPr="00024DD6">
                        <w:rPr>
                          <w:color w:val="auto"/>
                          <w:sz w:val="30"/>
                          <w:szCs w:val="30"/>
                        </w:rPr>
                        <w:t>Ordenar el reintegro de la mujer al domicilio donde se le impida su ingreso o de donde fue expulsada con violencia, intimidación o cualquier medio de coacción, independientemente de la titularidad del bien inmueble. En la misma resolución se ordenará la salida del presunto agresor;</w:t>
                      </w:r>
                    </w:p>
                    <w:p w14:paraId="0840396D" w14:textId="66242DD6" w:rsidR="00924DC0" w:rsidRPr="00024DD6" w:rsidRDefault="00924DC0" w:rsidP="00441722">
                      <w:pPr>
                        <w:pStyle w:val="BodyText2"/>
                        <w:numPr>
                          <w:ilvl w:val="0"/>
                          <w:numId w:val="4"/>
                        </w:numPr>
                        <w:rPr>
                          <w:color w:val="auto"/>
                          <w:sz w:val="30"/>
                          <w:szCs w:val="30"/>
                        </w:rPr>
                      </w:pPr>
                      <w:r w:rsidRPr="00024DD6">
                        <w:rPr>
                          <w:color w:val="auto"/>
                          <w:sz w:val="30"/>
                          <w:szCs w:val="30"/>
                        </w:rPr>
                        <w:t>Garantizar a la víctima la atención médica, psicológica y psiquiátrica necesaria;</w:t>
                      </w:r>
                    </w:p>
                    <w:p w14:paraId="12F1ED2A" w14:textId="450C74DB" w:rsidR="00924DC0" w:rsidRPr="00024DD6" w:rsidRDefault="00924DC0" w:rsidP="00441722">
                      <w:pPr>
                        <w:pStyle w:val="BodyText2"/>
                        <w:numPr>
                          <w:ilvl w:val="0"/>
                          <w:numId w:val="4"/>
                        </w:numPr>
                        <w:rPr>
                          <w:color w:val="auto"/>
                          <w:sz w:val="30"/>
                          <w:szCs w:val="30"/>
                        </w:rPr>
                      </w:pPr>
                      <w:r w:rsidRPr="00024DD6">
                        <w:rPr>
                          <w:color w:val="auto"/>
                          <w:sz w:val="30"/>
                          <w:szCs w:val="30"/>
                        </w:rPr>
                        <w:t>Ordenar el examen médico, psicológico y social a los niños, niñas y adolescentes víctimas directas e indirectas en hechos de violencia y brindarles su debida atención.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B1B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909" behindDoc="0" locked="0" layoutInCell="1" allowOverlap="1" wp14:anchorId="05B620FD" wp14:editId="118EEAD7">
                <wp:simplePos x="0" y="0"/>
                <wp:positionH relativeFrom="page">
                  <wp:posOffset>457200</wp:posOffset>
                </wp:positionH>
                <wp:positionV relativeFrom="page">
                  <wp:posOffset>1689100</wp:posOffset>
                </wp:positionV>
                <wp:extent cx="2240280" cy="0"/>
                <wp:effectExtent l="0" t="25400" r="20320" b="5080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8" o:spid="_x0000_s1026" style="position:absolute;z-index:2516819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133pt" to="212.4pt,13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" strokecolor="black [3213]" strokeweight="5pt">
                <w10:wrap anchorx="page" anchory="page"/>
              </v:line>
            </w:pict>
          </mc:Fallback>
        </mc:AlternateContent>
      </w:r>
      <w:r w:rsidR="004417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957" behindDoc="0" locked="0" layoutInCell="1" allowOverlap="1" wp14:anchorId="7F51E9BB" wp14:editId="32D405A2">
                <wp:simplePos x="0" y="0"/>
                <wp:positionH relativeFrom="page">
                  <wp:posOffset>2578100</wp:posOffset>
                </wp:positionH>
                <wp:positionV relativeFrom="page">
                  <wp:posOffset>6996430</wp:posOffset>
                </wp:positionV>
                <wp:extent cx="4737100" cy="2603500"/>
                <wp:effectExtent l="0" t="0" r="12700" b="12700"/>
                <wp:wrapNone/>
                <wp:docPr id="9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2603500"/>
                        </a:xfrm>
                        <a:prstGeom prst="rect">
                          <a:avLst/>
                        </a:prstGeom>
                        <a:solidFill>
                          <a:srgbClr val="A6A7D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FB05A7" w14:textId="77777777" w:rsidR="00924DC0" w:rsidRPr="00AD174A" w:rsidRDefault="00924DC0" w:rsidP="00441722">
                            <w:pPr>
                              <w:pStyle w:val="Symbol"/>
                              <w:rPr>
                                <w:color w:val="C1C1D6" w:themeColor="accent3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104" style="position:absolute;margin-left:203pt;margin-top:550.9pt;width:373pt;height:205pt;z-index:251683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" fillcolor="#a6a7dc" stroked="f">
                <v:textbox inset=",7.2pt,,7.2pt">
                  <w:txbxContent>
                    <w:p w14:paraId="74FB05A7" w14:textId="77777777" w:rsidR="00924DC0" w:rsidRPr="00AD174A" w:rsidRDefault="00924DC0" w:rsidP="00441722">
                      <w:pPr>
                        <w:pStyle w:val="Symbol"/>
                        <w:rPr>
                          <w:color w:val="C1C1D6" w:themeColor="accent3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41722">
        <w:rPr>
          <w:noProof/>
          <w:lang w:val="en-US"/>
        </w:rPr>
        <w:drawing>
          <wp:anchor distT="0" distB="0" distL="114300" distR="114300" simplePos="0" relativeHeight="251678837" behindDoc="0" locked="0" layoutInCell="1" allowOverlap="1" wp14:anchorId="319726B7" wp14:editId="4AF8F995">
            <wp:simplePos x="0" y="0"/>
            <wp:positionH relativeFrom="page">
              <wp:posOffset>2926080</wp:posOffset>
            </wp:positionH>
            <wp:positionV relativeFrom="page">
              <wp:posOffset>457200</wp:posOffset>
            </wp:positionV>
            <wp:extent cx="4389120" cy="6323965"/>
            <wp:effectExtent l="0" t="0" r="5080" b="635"/>
            <wp:wrapNone/>
            <wp:docPr id="83" name="Picture 83" descr="Macintosh HD:Users:emilymuller:Desktop:Grupo de Mujeres Sacuanjoche:GMS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milymuller:Desktop:Grupo de Mujeres Sacuanjoche:GMS 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D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2350419" wp14:editId="5CC4701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2240280" cy="9144000"/>
                <wp:effectExtent l="0" t="0" r="0" b="0"/>
                <wp:wrapNone/>
                <wp:docPr id="2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9144000"/>
                        </a:xfrm>
                        <a:prstGeom prst="rect">
                          <a:avLst/>
                        </a:prstGeom>
                        <a:solidFill>
                          <a:srgbClr val="A6A7D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6A9453" w14:textId="1CFA54FF" w:rsidR="00924DC0" w:rsidRPr="00AD174A" w:rsidRDefault="00924DC0" w:rsidP="0023139E">
                            <w:pPr>
                              <w:pStyle w:val="Symbol"/>
                              <w:rPr>
                                <w:color w:val="C1C1D6" w:themeColor="accent3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5" style="position:absolute;margin-left:36pt;margin-top:36pt;width:176.4pt;height:10in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" fillcolor="#a6a7dc" stroked="f">
                <v:textbox inset=",7.2pt,,7.2pt">
                  <w:txbxContent>
                    <w:p w14:paraId="276A9453" w14:textId="1CFA54FF" w:rsidR="00924DC0" w:rsidRPr="00AD174A" w:rsidRDefault="00924DC0" w:rsidP="0023139E">
                      <w:pPr>
                        <w:pStyle w:val="Symbol"/>
                        <w:rPr>
                          <w:color w:val="C1C1D6" w:themeColor="accent3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24DD6">
        <w:br w:type="page"/>
      </w:r>
      <w:r w:rsidR="00024DD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3893" behindDoc="0" locked="0" layoutInCell="1" allowOverlap="1" wp14:anchorId="40AD8FC0" wp14:editId="6F528A92">
                <wp:simplePos x="0" y="0"/>
                <wp:positionH relativeFrom="page">
                  <wp:posOffset>3860800</wp:posOffset>
                </wp:positionH>
                <wp:positionV relativeFrom="page">
                  <wp:posOffset>635000</wp:posOffset>
                </wp:positionV>
                <wp:extent cx="3238500" cy="8813800"/>
                <wp:effectExtent l="0" t="0" r="0" b="0"/>
                <wp:wrapThrough wrapText="bothSides">
                  <wp:wrapPolygon edited="0">
                    <wp:start x="169" y="0"/>
                    <wp:lineTo x="169" y="21538"/>
                    <wp:lineTo x="21176" y="21538"/>
                    <wp:lineTo x="21176" y="0"/>
                    <wp:lineTo x="169" y="0"/>
                  </wp:wrapPolygon>
                </wp:wrapThrough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881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1" seq="4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2" o:spid="_x0000_s1106" type="#_x0000_t202" style="position:absolute;margin-left:304pt;margin-top:50pt;width:255pt;height:694pt;z-index:25172389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024D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869" behindDoc="0" locked="0" layoutInCell="1" allowOverlap="1" wp14:anchorId="37F86E75" wp14:editId="33F93F47">
                <wp:simplePos x="0" y="0"/>
                <wp:positionH relativeFrom="page">
                  <wp:posOffset>584200</wp:posOffset>
                </wp:positionH>
                <wp:positionV relativeFrom="page">
                  <wp:posOffset>635000</wp:posOffset>
                </wp:positionV>
                <wp:extent cx="3111500" cy="8813800"/>
                <wp:effectExtent l="0" t="0" r="0" b="0"/>
                <wp:wrapThrough wrapText="bothSides">
                  <wp:wrapPolygon edited="0">
                    <wp:start x="176" y="0"/>
                    <wp:lineTo x="176" y="21538"/>
                    <wp:lineTo x="21159" y="21538"/>
                    <wp:lineTo x="21159" y="0"/>
                    <wp:lineTo x="176" y="0"/>
                  </wp:wrapPolygon>
                </wp:wrapThrough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881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1" seq="3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" o:spid="_x0000_s1107" type="#_x0000_t202" style="position:absolute;margin-left:46pt;margin-top:50pt;width:245pt;height:694pt;z-index:2517228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" mv:complextextbox="1" filled="f" stroked="f">
                <v:textbox style="mso-next-textbox:#Text Box 202">
                  <w:txbxContent/>
                </v:textbox>
                <w10:wrap type="through" anchorx="page" anchory="page"/>
              </v:shape>
            </w:pict>
          </mc:Fallback>
        </mc:AlternateContent>
      </w:r>
      <w:r w:rsidR="00024DD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845" behindDoc="0" locked="0" layoutInCell="1" allowOverlap="1" wp14:anchorId="3447286B" wp14:editId="595C8772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9144000"/>
                <wp:effectExtent l="0" t="0" r="0" b="0"/>
                <wp:wrapNone/>
                <wp:docPr id="20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solidFill>
                          <a:srgbClr val="A6A7DC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10843D" w14:textId="77777777" w:rsidR="00924DC0" w:rsidRPr="00AD174A" w:rsidRDefault="00924DC0" w:rsidP="00024DD6">
                            <w:pPr>
                              <w:pStyle w:val="Symbol"/>
                              <w:rPr>
                                <w:color w:val="C1C1D6" w:themeColor="accent3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8" style="position:absolute;margin-left:36pt;margin-top:36pt;width:540pt;height:10in;z-index:2517218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" fillcolor="#a6a7dc" stroked="f">
                <v:textbox inset=",7.2pt,,7.2pt">
                  <w:txbxContent>
                    <w:p w14:paraId="0810843D" w14:textId="77777777" w:rsidR="00924DC0" w:rsidRPr="00AD174A" w:rsidRDefault="00924DC0" w:rsidP="00024DD6">
                      <w:pPr>
                        <w:pStyle w:val="Symbol"/>
                        <w:rPr>
                          <w:color w:val="C1C1D6" w:themeColor="accent3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E3BB7">
        <w:br w:type="page"/>
      </w:r>
      <w:r w:rsidR="00EC391A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0101" behindDoc="0" locked="0" layoutInCell="1" allowOverlap="1" wp14:anchorId="4BEDE760" wp14:editId="346808B9">
                <wp:simplePos x="0" y="0"/>
                <wp:positionH relativeFrom="page">
                  <wp:posOffset>4978400</wp:posOffset>
                </wp:positionH>
                <wp:positionV relativeFrom="page">
                  <wp:posOffset>4254500</wp:posOffset>
                </wp:positionV>
                <wp:extent cx="2331720" cy="5435600"/>
                <wp:effectExtent l="0" t="0" r="5080" b="0"/>
                <wp:wrapNone/>
                <wp:docPr id="16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543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45" seq="36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09" type="#_x0000_t202" style="position:absolute;margin-left:392pt;margin-top:335pt;width:183.6pt;height:428pt;z-index:251690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" mv:complextextbox="1" filled="f" stroked="f">
                <v:textbox style="mso-next-textbox:#Text Box 209" inset="0,0,0,0">
                  <w:txbxContent/>
                </v:textbox>
                <w10:wrap anchorx="page" anchory="page"/>
              </v:shape>
            </w:pict>
          </mc:Fallback>
        </mc:AlternateContent>
      </w:r>
      <w:r w:rsidR="008206C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45C6467E" wp14:editId="431D5E50">
                <wp:simplePos x="0" y="0"/>
                <wp:positionH relativeFrom="page">
                  <wp:posOffset>2616200</wp:posOffset>
                </wp:positionH>
                <wp:positionV relativeFrom="page">
                  <wp:posOffset>1752600</wp:posOffset>
                </wp:positionV>
                <wp:extent cx="2489200" cy="7937500"/>
                <wp:effectExtent l="0" t="0" r="0" b="12700"/>
                <wp:wrapThrough wrapText="bothSides">
                  <wp:wrapPolygon edited="0">
                    <wp:start x="0" y="0"/>
                    <wp:lineTo x="0" y="21565"/>
                    <wp:lineTo x="21380" y="21565"/>
                    <wp:lineTo x="21380" y="0"/>
                    <wp:lineTo x="0" y="0"/>
                  </wp:wrapPolygon>
                </wp:wrapThrough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7937500"/>
                          <a:chOff x="0" y="0"/>
                          <a:chExt cx="2489200" cy="7937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1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89200" cy="793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63"/>
                        <wps:cNvSpPr txBox="1"/>
                        <wps:spPr>
                          <a:xfrm>
                            <a:off x="0" y="405130"/>
                            <a:ext cx="140398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0" y="708660"/>
                            <a:ext cx="196405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166"/>
                        <wps:cNvSpPr txBox="1"/>
                        <wps:spPr>
                          <a:xfrm>
                            <a:off x="0" y="1012190"/>
                            <a:ext cx="2489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0" y="1315720"/>
                            <a:ext cx="2489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3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169"/>
                        <wps:cNvSpPr txBox="1"/>
                        <wps:spPr>
                          <a:xfrm>
                            <a:off x="0" y="1619250"/>
                            <a:ext cx="2489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3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 Box 170"/>
                        <wps:cNvSpPr txBox="1"/>
                        <wps:spPr>
                          <a:xfrm>
                            <a:off x="0" y="1922780"/>
                            <a:ext cx="248920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3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0" y="2226945"/>
                            <a:ext cx="24892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3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 Box 173"/>
                        <wps:cNvSpPr txBox="1"/>
                        <wps:spPr>
                          <a:xfrm>
                            <a:off x="0" y="2530475"/>
                            <a:ext cx="248920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3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0" y="5073650"/>
                            <a:ext cx="2489200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3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" o:spid="_x0000_s1110" style="position:absolute;margin-left:206pt;margin-top:138pt;width:196pt;height:625pt;z-index:251658311;mso-position-horizontal-relative:page;mso-position-vertical-relative:page" coordsize="2489200,7937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" mv:complextextbox="1">
                <v:shape id="_x0000_s1111" type="#_x0000_t202" style="position:absolute;width:2489200;height:793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YGywgAA&#10;ANsAAAAPAAAAZHJzL2Rvd25yZXYueG1sRI/RisIwFETfhf2HcBf2RdZUQZGuUZaVwiKiWP2AS3Nt&#10;is1NaWKtf28Ewcdh5swwi1Vva9FR6yvHCsajBARx4XTFpYLTMfueg/ABWWPtmBTcycNq+TFYYKrd&#10;jQ/U5aEUsYR9igpMCE0qpS8MWfQj1xBH7+xaiyHKtpS6xVsst7WcJMlMWqw4Lhhs6M9QccmvVsHk&#10;tJlu86bbyHU2r/aZGQYudkp9ffa/PyAC9eEdftH/OnJjeH6JP0A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FgbLCAAAA2wAAAA8AAAAAAAAAAAAAAAAAlwIAAGRycy9kb3du&#10;cmV2LnhtbFBLBQYAAAAABAAEAPUAAACGAwAAAAA=&#10;" mv:complextextbox="1" filled="f" stroked="f">
                  <v:textbox inset="0,0,0,0"/>
                </v:shape>
                <v:shape id="Text Box 163" o:spid="_x0000_s1112" type="#_x0000_t202" style="position:absolute;top:405130;width:1403985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0yo4wgAA&#10;ANwAAAAPAAAAZHJzL2Rvd25yZXYueG1sRE9Na8JAEL0L/Q/LFLzppgp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zTKjjCAAAA3AAAAA8AAAAAAAAAAAAAAAAAlwIAAGRycy9kb3du&#10;cmV2LnhtbFBLBQYAAAAABAAEAPUAAACGAwAAAAA=&#10;" filled="f" stroked="f">
                  <v:textbox style="mso-next-textbox:#Text Box 165" inset="0,0,0,0">
                    <w:txbxContent/>
                  </v:textbox>
                </v:shape>
                <v:shape id="Text Box 165" o:spid="_x0000_s1113" type="#_x0000_t202" style="position:absolute;top:708660;width:1964055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hfX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2F9fCAAAA3AAAAA8AAAAAAAAAAAAAAAAAlwIAAGRycy9kb3du&#10;cmV2LnhtbFBLBQYAAAAABAAEAPUAAACGAwAAAAA=&#10;" filled="f" stroked="f">
                  <v:textbox style="mso-next-textbox:#Text Box 166" inset="0,0,0,0">
                    <w:txbxContent/>
                  </v:textbox>
                </v:shape>
                <v:shape id="Text Box 166" o:spid="_x0000_s1114" type="#_x0000_t202" style="position:absolute;top:1012190;width:24892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ImgwwAA&#10;ANwAAAAPAAAAZHJzL2Rvd25yZXYueG1sRE9Na8JAEL0L/odlCr3pph5CG11FioIglMZ48DjNjsli&#10;djZm1yT9991Cobd5vM9ZbUbbiJ46bxwreJknIIhLpw1XCs7FfvYKwgdkjY1jUvBNHjbr6WSFmXYD&#10;59SfQiViCPsMFdQhtJmUvqzJop+7ljhyV9dZDBF2ldQdDjHcNnKRJKm0aDg21NjSe03l7fSwCrYX&#10;znfm/vH1mV9zUxRvCR/Tm1LPT+N2CSLQGP7Ff+6DjvP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pImgwwAAANwAAAAPAAAAAAAAAAAAAAAAAJcCAABkcnMvZG93&#10;bnJldi54bWxQSwUGAAAAAAQABAD1AAAAhwMAAAAA&#10;" filled="f" stroked="f">
                  <v:textbox style="mso-next-textbox:#Text Box 168" inset="0,0,0,0">
                    <w:txbxContent/>
                  </v:textbox>
                </v:shape>
                <v:shape id="Text Box 168" o:spid="_x0000_s1115" type="#_x0000_t202" style="position:absolute;top:1315720;width:24892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7hJxQAA&#10;ANwAAAAPAAAAZHJzL2Rvd25yZXYueG1sRI9Ba8JAEIXvhf6HZQre6sYeQpu6ikgLBUGM8eBxmh2T&#10;xexsmt1q/PfOodDbDO/Ne9/Ml6Pv1IWG6AIbmE0zUMR1sI4bA4fq8/kVVEzIFrvAZOBGEZaLx4c5&#10;FjZcuaTLPjVKQjgWaKBNqS+0jnVLHuM09MSincLgMck6NNoOeJVw3+mXLMu1R8fS0GJP65bq8/7X&#10;G1gdufxwP9vvXXkqXVW9ZbzJz8ZMnsbVO6hEY/o3/11/WcHPhVaekQn0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3uEnFAAAA3AAAAA8AAAAAAAAAAAAAAAAAlwIAAGRycy9k&#10;b3ducmV2LnhtbFBLBQYAAAAABAAEAPUAAACJAwAAAAA=&#10;" filled="f" stroked="f">
                  <v:textbox style="mso-next-textbox:#Text Box 169" inset="0,0,0,0">
                    <w:txbxContent/>
                  </v:textbox>
                </v:shape>
                <v:shape id="Text Box 169" o:spid="_x0000_s1116" type="#_x0000_t202" style="position:absolute;top:1619250;width:24892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x3SwwAA&#10;ANwAAAAPAAAAZHJzL2Rvd25yZXYueG1sRE9Na8JAEL0X+h+WKfTWbOohaOoqUioUCmJMDz1Os2Oy&#10;mJ1Ns9sk/ntXELzN433Ocj3ZVgzUe+NYwWuSgiCunDZcK/guty9zED4ga2wdk4IzeVivHh+WmGs3&#10;ckHDIdQihrDPUUETQpdL6auGLPrEdcSRO7reYoiwr6XucYzhtpWzNM2kRcOxocGO3huqTod/q2Dz&#10;w8WH+dv97otjYcpykfJXdlLq+WnavIEINIW7+Ob+1HF+toDrM/ECub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Ox3SwwAAANwAAAAPAAAAAAAAAAAAAAAAAJcCAABkcnMvZG93&#10;bnJldi54bWxQSwUGAAAAAAQABAD1AAAAhwMAAAAA&#10;" filled="f" stroked="f">
                  <v:textbox style="mso-next-textbox:#Text Box 170" inset="0,0,0,0">
                    <w:txbxContent/>
                  </v:textbox>
                </v:shape>
                <v:shape id="Text Box 170" o:spid="_x0000_s1117" type="#_x0000_t202" style="position:absolute;top:1922780;width:2489200;height:305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2CKSxgAA&#10;ANwAAAAPAAAAZHJzL2Rvd25yZXYueG1sRI9Ba8JAEIXvhf6HZYTe6sYetKauIsVCoSDG9NDjNDsm&#10;i9nZmN1q/PfOQehthvfmvW8Wq8G36kx9dIENTMYZKOIqWMe1ge/y4/kVVEzIFtvAZOBKEVbLx4cF&#10;5jZcuKDzPtVKQjjmaKBJqcu1jlVDHuM4dMSiHULvMcna19r2eJFw3+qXLJtqj46locGO3huqjvs/&#10;b2D9w8XGnba/u+JQuLKcZ/w1PRrzNBrWb6ASDenffL/+tII/E3x5Ri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2CKSxgAAANwAAAAPAAAAAAAAAAAAAAAAAJcCAABkcnMv&#10;ZG93bnJldi54bWxQSwUGAAAAAAQABAD1AAAAigMAAAAA&#10;" filled="f" stroked="f">
                  <v:textbox style="mso-next-textbox:#Text Box 171" inset="0,0,0,0">
                    <w:txbxContent/>
                  </v:textbox>
                </v:shape>
                <v:shape id="Text Box 171" o:spid="_x0000_s1118" type="#_x0000_t202" style="position:absolute;top:2226945;width:24892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IcJwwAA&#10;ANwAAAAPAAAAZHJzL2Rvd25yZXYueG1sRE9Na8JAEL0X+h+WEbzVjR60jW5EikJBKI3pweOYHZMl&#10;2dmY3Wr6791Cwds83ues1oNtxZV6bxwrmE4SEMSl04YrBd/F7uUVhA/IGlvHpOCXPKyz56cVptrd&#10;OKfrIVQihrBPUUEdQpdK6cuaLPqJ64gjd3a9xRBhX0nd4y2G21bOkmQuLRqODTV29F5T2Rx+rILN&#10;kfOtuXyevvJzboriLeH9vFFqPBo2SxCBhvAQ/7s/dJy/mML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lIcJwwAAANwAAAAPAAAAAAAAAAAAAAAAAJcCAABkcnMvZG93&#10;bnJldi54bWxQSwUGAAAAAAQABAD1AAAAhwMAAAAA&#10;" filled="f" stroked="f">
                  <v:textbox style="mso-next-textbox:#Text Box 173" inset="0,0,0,0">
                    <w:txbxContent/>
                  </v:textbox>
                </v:shape>
                <v:shape id="Text Box 173" o:spid="_x0000_s1119" type="#_x0000_t202" style="position:absolute;top:2530475;width:2489200;height:2544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rzlwwAA&#10;ANwAAAAPAAAAZHJzL2Rvd25yZXYueG1sRE9Na8JAEL0X/A/LCL3VjS1Yja4ioiAUpDEePI7ZMVnM&#10;zqbZVdN/7xYK3ubxPme26GwtbtR641jBcJCAIC6cNlwqOOSbtzEIH5A11o5JwS95WMx7LzNMtbtz&#10;Rrd9KEUMYZ+igiqEJpXSFxVZ9APXEEfu7FqLIcK2lLrFewy3tXxPkpG0aDg2VNjQqqLisr9aBcsj&#10;Z2vzszt9Z+fM5Pkk4a/RR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CrzlwwAAANwAAAAPAAAAAAAAAAAAAAAAAJcCAABkcnMvZG93&#10;bnJldi54bWxQSwUGAAAAAAQABAD1AAAAhwMAAAAA&#10;" filled="f" stroked="f">
                  <v:textbox style="mso-next-textbox:#Text Box 177" inset="0,0,0,0">
                    <w:txbxContent/>
                  </v:textbox>
                </v:shape>
                <v:shape id="Text Box 177" o:spid="_x0000_s1120" type="#_x0000_t202" style="position:absolute;top:5073650;width:2489200;height:2734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brmwgAA&#10;ANwAAAAPAAAAZHJzL2Rvd25yZXYueG1sRE9Ni8IwEL0L+x/CLHjTdD2o2zWKiIIgLNbuYY+zzdgG&#10;m0ltotZ/vxEEb/N4nzNbdLYWV2q9cazgY5iAIC6cNlwq+Mk3gykIH5A11o5JwZ08LOZvvRmm2t04&#10;o+shlCKGsE9RQRVCk0rpi4os+qFriCN3dK3FEGFbSt3iLYbbWo6SZCwtGo4NFTa0qqg4HS5WwfKX&#10;s7U5f//ts2Nm8vwz4d34pFT/vVt+gQjUhZf46d7qOH8ygccz8QI5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xuubCAAAA3AAAAA8AAAAAAAAAAAAAAAAAlwIAAGRycy9kb3du&#10;cmV2LnhtbFBLBQYAAAAABAAEAPUAAACGAwAAAAA=&#10;" filled="f" stroked="f">
                  <v:textbox style="mso-next-textbox:#Text Box 127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206C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46825E8A" wp14:editId="0877AF00">
                <wp:simplePos x="0" y="0"/>
                <wp:positionH relativeFrom="page">
                  <wp:posOffset>568960</wp:posOffset>
                </wp:positionH>
                <wp:positionV relativeFrom="page">
                  <wp:posOffset>3073400</wp:posOffset>
                </wp:positionV>
                <wp:extent cx="2501900" cy="6743700"/>
                <wp:effectExtent l="0" t="0" r="12700" b="12700"/>
                <wp:wrapThrough wrapText="bothSides">
                  <wp:wrapPolygon edited="0">
                    <wp:start x="0" y="0"/>
                    <wp:lineTo x="0" y="21559"/>
                    <wp:lineTo x="21490" y="21559"/>
                    <wp:lineTo x="21490" y="0"/>
                    <wp:lineTo x="0" y="0"/>
                  </wp:wrapPolygon>
                </wp:wrapThrough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6743700"/>
                          <a:chOff x="0" y="0"/>
                          <a:chExt cx="2501900" cy="67437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01900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47"/>
                        <wps:cNvSpPr txBox="1"/>
                        <wps:spPr>
                          <a:xfrm>
                            <a:off x="0" y="0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248"/>
                        <wps:cNvSpPr txBox="1"/>
                        <wps:spPr>
                          <a:xfrm>
                            <a:off x="0" y="303530"/>
                            <a:ext cx="19329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49"/>
                        <wps:cNvSpPr txBox="1"/>
                        <wps:spPr>
                          <a:xfrm>
                            <a:off x="0" y="721360"/>
                            <a:ext cx="193294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50"/>
                        <wps:cNvSpPr txBox="1"/>
                        <wps:spPr>
                          <a:xfrm>
                            <a:off x="0" y="102552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51"/>
                        <wps:cNvSpPr txBox="1"/>
                        <wps:spPr>
                          <a:xfrm>
                            <a:off x="0" y="132905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52"/>
                        <wps:cNvSpPr txBox="1"/>
                        <wps:spPr>
                          <a:xfrm>
                            <a:off x="0" y="163258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/>
                        <wps:spPr>
                          <a:xfrm>
                            <a:off x="0" y="193611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0" y="223964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55"/>
                        <wps:cNvSpPr txBox="1"/>
                        <wps:spPr>
                          <a:xfrm>
                            <a:off x="0" y="2543175"/>
                            <a:ext cx="193294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0" y="2847340"/>
                            <a:ext cx="19329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0" y="3265170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3568700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0" y="3872230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4175760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0" y="4479290"/>
                            <a:ext cx="193294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0" y="478345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0" y="508698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0" y="539051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0" y="569404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0" y="5997575"/>
                            <a:ext cx="19329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0" y="6301105"/>
                            <a:ext cx="193294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" o:spid="_x0000_s1121" style="position:absolute;margin-left:44.8pt;margin-top:242pt;width:197pt;height:531pt;z-index:251658310;mso-position-horizontal-relative:page;mso-position-vertical-relative:page" coordsize="2501900,6743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" mv:complextextbox="1">
                <v:shape id="Text Box 126" o:spid="_x0000_s1122" type="#_x0000_t202" style="position:absolute;width:2501900;height:6743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ySQpwAAA&#10;ANsAAAAPAAAAZHJzL2Rvd25yZXYueG1sRE/NasJAEL4XfIdlBC+lbipYJHUVsQREitLUBxiy02xo&#10;djZk1xjfvnMQevz4/tfb0bdqoD42gQ28zjNQxFWwDdcGLt/FywpUTMgW28Bk4E4RtpvJ0xpzG278&#10;RUOZaiUhHHM04FLqcq1j5chjnIeOWLif0HtMAvta2x5vEu5bvciyN+2xYWlw2NHeUfVbXr2BxeW4&#10;/Cy74ag/ilVzLtxz4upkzGw67t5BJRrTv/jhPljxyXr5Ij9Ab/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ySQpwAAAANsAAAAPAAAAAAAAAAAAAAAAAJcCAABkcnMvZG93bnJl&#10;di54bWxQSwUGAAAAAAQABAD1AAAAhAMAAAAA&#10;" mv:complextextbox="1" filled="f" stroked="f">
                  <v:textbox inset="0,0,0,0"/>
                </v:shape>
                <v:shape id="Text Box 247" o:spid="_x0000_s1123" type="#_x0000_t202" style="position:absolute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BEnxgAA&#10;ANwAAAAPAAAAZHJzL2Rvd25yZXYueG1sRI9Ba8JAFITvhf6H5RW81U1FtKZZRUoLQkEa48HjM/uS&#10;LGbfptlV03/vFoQeh5n5hslWg23FhXpvHCt4GScgiEunDdcK9sXn8ysIH5A1to5JwS95WC0fHzJM&#10;tbtyTpddqEWEsE9RQRNCl0rpy4Ys+rHriKNXud5iiLKvpe7xGuG2lZMkmUmLhuNCgx29N1Sedmer&#10;YH3g/MP8bI/feZWbolgk/DU7KTV6GtZvIAIN4T98b2+0gsl0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eBEnxgAAANwAAAAPAAAAAAAAAAAAAAAAAJcCAABkcnMv&#10;ZG93bnJldi54bWxQSwUGAAAAAAQABAD1AAAAigMAAAAA&#10;" filled="f" stroked="f">
                  <v:textbox style="mso-next-textbox:#Text Box 248" inset="0,0,0,0">
                    <w:txbxContent/>
                  </v:textbox>
                </v:shape>
                <v:shape id="Text Box 248" o:spid="_x0000_s1124" type="#_x0000_t202" style="position:absolute;top:303530;width:1932940;height:419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4VVwQAA&#10;ANwAAAAPAAAAZHJzL2Rvd25yZXYueG1sRE9Ni8IwEL0v+B/CCN7WVBF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ueFVcEAAADcAAAADwAAAAAAAAAAAAAAAACXAgAAZHJzL2Rvd25y&#10;ZXYueG1sUEsFBgAAAAAEAAQA9QAAAIUDAAAAAA==&#10;" filled="f" stroked="f">
                  <v:textbox style="mso-next-textbox:#Text Box 249" inset="0,0,0,0">
                    <w:txbxContent/>
                  </v:textbox>
                </v:shape>
                <v:shape id="Text Box 249" o:spid="_x0000_s1125" type="#_x0000_t202" style="position:absolute;top:721360;width:1932940;height:305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qyDOxAAA&#10;ANwAAAAPAAAAZHJzL2Rvd25yZXYueG1sRI9Ba8JAFITvgv9heYI33SgiGl1FikJBKI3x0ONr9pks&#10;Zt+m2a3Gf98tCB6HmfmGWW87W4sbtd44VjAZJyCIC6cNlwrO+WG0AOEDssbaMSl4kIftpt9bY6rd&#10;nTO6nUIpIoR9igqqEJpUSl9UZNGPXUMcvYtrLYYo21LqFu8Rbms5TZK5tGg4LlTY0FtFxfX0axXs&#10;vjjbm5+P78/skpk8XyZ8nF+VGg663QpEoC68ws/2u1YwnS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asgzsQAAADcAAAADwAAAAAAAAAAAAAAAACXAgAAZHJzL2Rv&#10;d25yZXYueG1sUEsFBgAAAAAEAAQA9QAAAIgDAAAAAA==&#10;" filled="f" stroked="f">
                  <v:textbox style="mso-next-textbox:#Text Box 250" inset="0,0,0,0">
                    <w:txbxContent/>
                  </v:textbox>
                </v:shape>
                <v:shape id="Text Box 250" o:spid="_x0000_s1126" type="#_x0000_t202" style="position:absolute;top:102552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B+OwQAA&#10;ANwAAAAPAAAAZHJzL2Rvd25yZXYueG1sRE9Ni8IwEL0v+B/CCN7WVEF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UgfjsEAAADcAAAADwAAAAAAAAAAAAAAAACXAgAAZHJzL2Rvd25y&#10;ZXYueG1sUEsFBgAAAAAEAAQA9QAAAIUDAAAAAA==&#10;" filled="f" stroked="f">
                  <v:textbox style="mso-next-textbox:#Text Box 251" inset="0,0,0,0">
                    <w:txbxContent/>
                  </v:textbox>
                </v:shape>
                <v:shape id="Text Box 251" o:spid="_x0000_s1127" type="#_x0000_t202" style="position:absolute;top:132905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LoVxAAA&#10;ANwAAAAPAAAAZHJzL2Rvd25yZXYueG1sRI9Ba8JAFITvgv9heYI33Sgo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gS6FcQAAADcAAAADwAAAAAAAAAAAAAAAACXAgAAZHJzL2Rv&#10;d25yZXYueG1sUEsFBgAAAAAEAAQA9QAAAIgDAAAAAA==&#10;" filled="f" stroked="f">
                  <v:textbox style="mso-next-textbox:#Text Box 252" inset="0,0,0,0">
                    <w:txbxContent/>
                  </v:textbox>
                </v:shape>
                <v:shape id="Text Box 252" o:spid="_x0000_s1128" type="#_x0000_t202" style="position:absolute;top:163258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1iRixQAA&#10;ANwAAAAPAAAAZHJzL2Rvd25yZXYueG1sRI9Ba8JAFITvBf/D8oTe6sZApU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WJGLFAAAA3AAAAA8AAAAAAAAAAAAAAAAAlwIAAGRycy9k&#10;b3ducmV2LnhtbFBLBQYAAAAABAAEAPUAAACJAwAAAAA=&#10;" filled="f" stroked="f">
                  <v:textbox style="mso-next-textbox:#Text Box 253" inset="0,0,0,0">
                    <w:txbxContent/>
                  </v:textbox>
                </v:shape>
                <v:shape id="Text Box 253" o:spid="_x0000_s1129" type="#_x0000_t202" style="position:absolute;top:193611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oH5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moH5xgAAANwAAAAPAAAAAAAAAAAAAAAAAJcCAABkcnMv&#10;ZG93bnJldi54bWxQSwUGAAAAAAQABAD1AAAAigMAAAAA&#10;" filled="f" stroked="f">
                  <v:textbox style="mso-next-textbox:#Text Box 254" inset="0,0,0,0">
                    <w:txbxContent/>
                  </v:textbox>
                </v:shape>
                <v:shape id="Text Box 254" o:spid="_x0000_s1130" type="#_x0000_t202" style="position:absolute;top:223964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cxmN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cxmNxgAAANwAAAAPAAAAAAAAAAAAAAAAAJcCAABkcnMv&#10;ZG93bnJldi54bWxQSwUGAAAAAAQABAD1AAAAigMAAAAA&#10;" filled="f" stroked="f">
                  <v:textbox style="mso-next-textbox:#Text Box 255" inset="0,0,0,0">
                    <w:txbxContent/>
                  </v:textbox>
                </v:shape>
                <v:shape id="Text Box 255" o:spid="_x0000_s1131" type="#_x0000_t202" style="position:absolute;top:2543175;width:1932940;height:305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P7wWxQAA&#10;ANwAAAAPAAAAZHJzL2Rvd25yZXYueG1sRI9Ba8JAFITvQv/D8gq9mU0FxaZuREoLBUGM6aHH1+wz&#10;WZJ9m2a3Gv+9Kwg9DjPzDbNaj7YTJxq8cazgOUlBEFdOG64VfJUf0yUIH5A1do5JwYU8rPOHyQoz&#10;7c5c0OkQahEh7DNU0ITQZ1L6qiGLPnE9cfSObrAYohxqqQc8R7jt5CxNF9Ki4bjQYE9vDVXt4c8q&#10;2Hxz8W5+dz/74liYsnxJebtolXp6HDevIAKN4T98b39qBbP5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/vBbFAAAA3AAAAA8AAAAAAAAAAAAAAAAAlwIAAGRycy9k&#10;b3ducmV2LnhtbFBLBQYAAAAABAAEAPUAAACJAwAAAAA=&#10;" filled="f" stroked="f">
                  <v:textbox style="mso-next-textbox:#Text Box 34" inset="0,0,0,0">
                    <w:txbxContent/>
                  </v:textbox>
                </v:shape>
                <v:shape id="Text Box 34" o:spid="_x0000_s1132" type="#_x0000_t202" style="position:absolute;top:2847340;width:1932940;height:419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5" inset="0,0,0,0">
                    <w:txbxContent/>
                  </v:textbox>
                </v:shape>
                <v:shape id="Text Box 35" o:spid="_x0000_s1133" type="#_x0000_t202" style="position:absolute;top:3265170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134" type="#_x0000_t202" style="position:absolute;top:3568700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47" inset="0,0,0,0">
                    <w:txbxContent/>
                  </v:textbox>
                </v:shape>
                <v:shape id="Text Box 47" o:spid="_x0000_s1135" type="#_x0000_t202" style="position:absolute;top:3872230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style="mso-next-textbox:#Text Box 48" inset="0,0,0,0">
                    <w:txbxContent/>
                  </v:textbox>
                </v:shape>
                <v:shape id="Text Box 48" o:spid="_x0000_s1136" type="#_x0000_t202" style="position:absolute;top:4175760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 Box 50" inset="0,0,0,0">
                    <w:txbxContent/>
                  </v:textbox>
                </v:shape>
                <v:shape id="Text Box 50" o:spid="_x0000_s1137" type="#_x0000_t202" style="position:absolute;top:4479290;width:1932940;height:305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style="mso-next-textbox:#Text Box 59" inset="0,0,0,0">
                    <w:txbxContent/>
                  </v:textbox>
                </v:shape>
                <v:shape id="Text Box 59" o:spid="_x0000_s1138" type="#_x0000_t202" style="position:absolute;top:478345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style="mso-next-textbox:#Text Box 60" inset="0,0,0,0">
                    <w:txbxContent/>
                  </v:textbox>
                </v:shape>
                <v:shape id="Text Box 60" o:spid="_x0000_s1139" type="#_x0000_t202" style="position:absolute;top:508698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9HK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X3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P9HKwAAAANsAAAAPAAAAAAAAAAAAAAAAAJcCAABkcnMvZG93bnJl&#10;di54bWxQSwUGAAAAAAQABAD1AAAAhAMAAAAA&#10;" filled="f" stroked="f">
                  <v:textbox style="mso-next-textbox:#Text Box 63" inset="0,0,0,0">
                    <w:txbxContent/>
                  </v:textbox>
                </v:shape>
                <v:shape id="Text Box 63" o:spid="_x0000_s1140" type="#_x0000_t202" style="position:absolute;top:539051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U+9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1PvcQAAADbAAAADwAAAAAAAAAAAAAAAACXAgAAZHJzL2Rv&#10;d25yZXYueG1sUEsFBgAAAAAEAAQA9QAAAIgDAAAAAA==&#10;" filled="f" stroked="f">
                  <v:textbox style="mso-next-textbox:#Text Box 69" inset="0,0,0,0">
                    <w:txbxContent/>
                  </v:textbox>
                </v:shape>
                <v:shape id="Text Box 69" o:spid="_x0000_s1141" type="#_x0000_t202" style="position:absolute;top:569404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XhX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zu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XhXwwAAANsAAAAPAAAAAAAAAAAAAAAAAJcCAABkcnMvZG93&#10;bnJldi54bWxQSwUGAAAAAAQABAD1AAAAhwMAAAAA&#10;" filled="f" stroked="f">
                  <v:textbox style="mso-next-textbox:#Text Box 70" inset="0,0,0,0">
                    <w:txbxContent/>
                  </v:textbox>
                </v:shape>
                <v:shape id="Text Box 70" o:spid="_x0000_s1142" type="#_x0000_t202" style="position:absolute;top:5997575;width:19329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kcX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e4P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mRxfCAAAA2wAAAA8AAAAAAAAAAAAAAAAAlwIAAGRycy9kb3du&#10;cmV2LnhtbFBLBQYAAAAABAAEAPUAAACGAwAAAAA=&#10;" filled="f" stroked="f">
                  <v:textbox style="mso-next-textbox:#_x0000_s1143" inset="0,0,0,0">
                    <w:txbxContent/>
                  </v:textbox>
                </v:shape>
                <v:shape id="_x0000_s1143" type="#_x0000_t202" style="position:absolute;top:6301105;width:1932940;height:419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QJ1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nQJ1wwAAANsAAAAPAAAAAAAAAAAAAAAAAJcCAABkcnMvZG93&#10;bnJldi54bWxQSwUGAAAAAAQABAD1AAAAhwMAAAAA&#10;" filled="f" stroked="f">
                  <v:textbox style="mso-next-textbox:#Text Box 163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206C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308" behindDoc="0" locked="0" layoutInCell="1" allowOverlap="1" wp14:anchorId="61719B36" wp14:editId="72813949">
                <wp:simplePos x="0" y="0"/>
                <wp:positionH relativeFrom="page">
                  <wp:posOffset>581660</wp:posOffset>
                </wp:positionH>
                <wp:positionV relativeFrom="page">
                  <wp:posOffset>1294765</wp:posOffset>
                </wp:positionV>
                <wp:extent cx="2070100" cy="2120900"/>
                <wp:effectExtent l="0" t="0" r="12700" b="12700"/>
                <wp:wrapThrough wrapText="bothSides">
                  <wp:wrapPolygon edited="0">
                    <wp:start x="0" y="0"/>
                    <wp:lineTo x="0" y="21471"/>
                    <wp:lineTo x="21467" y="21471"/>
                    <wp:lineTo x="21467" y="0"/>
                    <wp:lineTo x="0" y="0"/>
                  </wp:wrapPolygon>
                </wp:wrapThrough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2120900"/>
                          <a:chOff x="0" y="0"/>
                          <a:chExt cx="2070100" cy="2120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701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40"/>
                        <wps:cNvSpPr txBox="1"/>
                        <wps:spPr>
                          <a:xfrm>
                            <a:off x="0" y="0"/>
                            <a:ext cx="2070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45">
                          <w:txbxContent>
                            <w:p w14:paraId="75CD0621" w14:textId="3E24CF1E" w:rsidR="00924DC0" w:rsidRPr="005B3E7C" w:rsidRDefault="00924DC0" w:rsidP="0023139E">
                              <w:pPr>
                                <w:pStyle w:val="BodyText"/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El Juez o Tribunal o solicitud del Ministerio Público o de la víctima constituido en acusador particular, podrá decretar las siguientes medidas cautelares:</w:t>
                              </w:r>
                            </w:p>
                            <w:p w14:paraId="46A835CD" w14:textId="06D61C58" w:rsidR="00924DC0" w:rsidRPr="005B3E7C" w:rsidRDefault="00924DC0" w:rsidP="0022264D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Ordenar al presunto agresor someterse a la atención psicológico o siquiátrica que el Juez o Jueza estime necesaria;</w:t>
                              </w:r>
                            </w:p>
                            <w:p w14:paraId="2E9CA4FB" w14:textId="285F1CE6" w:rsidR="00924DC0" w:rsidRPr="005B3E7C" w:rsidRDefault="00924DC0" w:rsidP="0022264D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Imponer al presunto agresor, preste las garantías suficientes que determine el Juez o Jueza para compensar los posibles daños ocasionados a la mujer;</w:t>
                              </w:r>
                            </w:p>
                            <w:p w14:paraId="4BDFC2C4" w14:textId="77777777" w:rsidR="00924DC0" w:rsidRPr="005B3E7C" w:rsidRDefault="00924DC0" w:rsidP="0022264D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Conceder provisionalmente la tutela de los niños, niñas, adolescentes o personas con discapacidad a quien considere idóneo para tal función, si estaba confiada al presunto agresor, en caso de que estén involucrados a la hora de la comisión de alguno de los delitos contenidos en la presente Ley;</w:t>
                              </w:r>
                            </w:p>
                            <w:p w14:paraId="31586D1F" w14:textId="3DDC6495" w:rsidR="00924DC0" w:rsidRPr="005B3E7C" w:rsidRDefault="00924DC0" w:rsidP="0022264D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Imponer al presunto agresor la obligación de proporcionar a la mujer víctima de violencia, el sustento necesario para garantizar su subsistencia, en caso que ésta no dispong</w:t>
                              </w:r>
                              <w: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a de medios económicos para ella</w:t>
                              </w: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 xml:space="preserve"> y exista un relación de dependencia con el presunto agresor. La aplicación de esta medida será de carácter provisional de acuerdo al tiempo fijado para su vigencia en la presente Ley;</w:t>
                              </w:r>
                            </w:p>
                            <w:p w14:paraId="5FCA80B7" w14:textId="77777777" w:rsidR="00924DC0" w:rsidRPr="005B3E7C" w:rsidRDefault="00924DC0" w:rsidP="0022264D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Imponer al presunto agresor la obligación de proporcionar a los hijos e hijas alimentos provisionales que garanticen su subsistencia, hasta que la autoridad competente dicte la forma de tasar los alimentos en armonía a lo establecido en la Ley de la materia;</w:t>
                              </w:r>
                            </w:p>
                            <w:p w14:paraId="4F6EC9E6" w14:textId="4894B539" w:rsidR="00924DC0" w:rsidRPr="005B3E7C" w:rsidRDefault="00924DC0" w:rsidP="0022264D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Suspender al presunto agresor el derecho de visitar a sus hijos e hijas e interfer</w:t>
                              </w:r>
                              <w: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ir en el ejercicio de la tutela,</w:t>
                              </w: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 xml:space="preserve"> cuido, crianza y educación, cuándo éstos hayan sido víctimas de violencia o cuando se encuentren bajo la tutela de la madre que ha sido víctima de violencia, ya sea que estén en su casa, albergue o en cualquier otro lugar que les brinde seguridad;</w:t>
                              </w:r>
                            </w:p>
                            <w:p w14:paraId="5B59C5C3" w14:textId="77777777" w:rsidR="00924DC0" w:rsidRPr="005B3E7C" w:rsidRDefault="00924DC0" w:rsidP="0022264D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Emitir una orden judicial de protección y auxilio dirigida a la autoridad policial. La víctima portará copia de esta orden para que pueda acudir a la autoridad más cercana en caso de amenaza de agresión fuera o dentro de su domicilio;</w:t>
                              </w:r>
                            </w:p>
                            <w:p w14:paraId="415E3476" w14:textId="0C6A8A4A" w:rsidR="00924DC0" w:rsidRPr="005B3E7C" w:rsidRDefault="00924DC0" w:rsidP="0022264D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Garantizar el ejercicio de las acciones legales en materia de alimentos prohibiendo al agresor la celebración de actos y contratos sobre bienes muebles e inmuebles, así como el  desplazamiento de los bienes muebles de la residencia común hacia otra lugar cualquiera. El Juez o Jueza realizará inventario de dichos bienes, tanto en el momento de dictar estas medidas como al suspenderlas;</w:t>
                              </w:r>
                            </w:p>
                            <w:p w14:paraId="6A45A226" w14:textId="7CA4A395" w:rsidR="00924DC0" w:rsidRPr="005B3E7C" w:rsidRDefault="00924DC0" w:rsidP="0022264D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5B3E7C">
                                <w:rPr>
                                  <w:color w:val="auto"/>
                                  <w:sz w:val="26"/>
                                  <w:szCs w:val="26"/>
                                </w:rPr>
                                <w:t>Prohibir al agresor que se aproxime a la persona protegida en cualquier lugar donde se encuentre, así como acercase a su domicilio, a su lugar de trabajo o cualquier otro que sea frecuentado por ella, El Juez o Jueza fijará una distancia mínima entre el agresor y la víctima que no se podrá rebasar bajo de alejamiento podrá acordarse con independencia de que la persona afectada o que aquellas a quienes se pretenda proteger hubieran abandonado previamente el lugar.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 Box 241"/>
                        <wps:cNvSpPr txBox="1"/>
                        <wps:spPr>
                          <a:xfrm>
                            <a:off x="0" y="303530"/>
                            <a:ext cx="1920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0" y="607060"/>
                            <a:ext cx="192024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43"/>
                        <wps:cNvSpPr txBox="1"/>
                        <wps:spPr>
                          <a:xfrm>
                            <a:off x="0" y="911225"/>
                            <a:ext cx="1920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0" y="1214755"/>
                            <a:ext cx="1920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45"/>
                        <wps:cNvSpPr txBox="1"/>
                        <wps:spPr>
                          <a:xfrm>
                            <a:off x="0" y="1518285"/>
                            <a:ext cx="19202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6" o:spid="_x0000_s1144" style="position:absolute;margin-left:45.8pt;margin-top:101.95pt;width:163pt;height:167pt;z-index:251658308;mso-position-horizontal-relative:page;mso-position-vertical-relative:page" coordsize="2070100,2120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" mv:complextextbox="1">
                <v:shape id="Text Box 124" o:spid="_x0000_s1145" type="#_x0000_t202" style="position:absolute;width:2070100;height:2120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x/FwwAA&#10;ANsAAAAPAAAAZHJzL2Rvd25yZXYueG1sRI/RasJAFETfhf7Dcgt9kbppQAnRVaQlUEQUUz/gkr1m&#10;g9m7IbuN6d93BcHHYebMMKvNaFsxUO8bxwo+ZgkI4srphmsF55/iPQPhA7LG1jEp+CMPm/XLZIW5&#10;djc+0VCGWsQS9jkqMCF0uZS+MmTRz1xHHL2L6y2GKPta6h5vsdy2Mk2ShbTYcFww2NGnoepa/loF&#10;6Xk335fdsJNfRdYcCzMNXB2Uensdt0sQgcbwDD/obx25FO5f4g+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Vx/FwwAAANsAAAAPAAAAAAAAAAAAAAAAAJcCAABkcnMvZG93&#10;bnJldi54bWxQSwUGAAAAAAQABAD1AAAAhwMAAAAA&#10;" mv:complextextbox="1" filled="f" stroked="f">
                  <v:textbox inset="0,0,0,0"/>
                </v:shape>
                <v:shape id="Text Box 240" o:spid="_x0000_s1146" type="#_x0000_t202" style="position:absolute;width:207010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YlTwQAA&#10;ANwAAAAPAAAAZHJzL2Rvd25yZXYueG1sRE9Ni8IwEL0v+B/CCN7WVBF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JGJU8EAAADcAAAADwAAAAAAAAAAAAAAAACXAgAAZHJzL2Rvd25y&#10;ZXYueG1sUEsFBgAAAAAEAAQA9QAAAIUDAAAAAA==&#10;" filled="f" stroked="f">
                  <v:textbox style="mso-next-textbox:#Text Box 241" inset="0,0,0,0">
                    <w:txbxContent>
                      <w:p w14:paraId="75CD0621" w14:textId="3E24CF1E" w:rsidR="00924DC0" w:rsidRPr="005B3E7C" w:rsidRDefault="00924DC0" w:rsidP="0023139E">
                        <w:pPr>
                          <w:pStyle w:val="BodyText"/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El Juez o Tribunal o solicitud del Ministerio Público o de la víctima constituido en acusador particular, podrá decretar las siguientes medidas cautelares:</w:t>
                        </w:r>
                      </w:p>
                      <w:p w14:paraId="46A835CD" w14:textId="06D61C58" w:rsidR="00924DC0" w:rsidRPr="005B3E7C" w:rsidRDefault="00924DC0" w:rsidP="0022264D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Ordenar al presunto agresor someterse a la atención psicológico o siquiátrica que el Juez o Jueza estime necesaria;</w:t>
                        </w:r>
                      </w:p>
                      <w:p w14:paraId="2E9CA4FB" w14:textId="285F1CE6" w:rsidR="00924DC0" w:rsidRPr="005B3E7C" w:rsidRDefault="00924DC0" w:rsidP="0022264D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Imponer al presunto agresor, preste las garantías suficientes que determine el Juez o Jueza para compensar los posibles daños ocasionados a la mujer;</w:t>
                        </w:r>
                      </w:p>
                      <w:p w14:paraId="4BDFC2C4" w14:textId="77777777" w:rsidR="00924DC0" w:rsidRPr="005B3E7C" w:rsidRDefault="00924DC0" w:rsidP="0022264D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Conceder provisionalmente la tutela de los niños, niñas, adolescentes o personas con discapacidad a quien considere idóneo para tal función, si estaba confiada al presunto agresor, en caso de que estén involucrados a la hora de la comisión de alguno de los delitos contenidos en la presente Ley;</w:t>
                        </w:r>
                      </w:p>
                      <w:p w14:paraId="31586D1F" w14:textId="3DDC6495" w:rsidR="00924DC0" w:rsidRPr="005B3E7C" w:rsidRDefault="00924DC0" w:rsidP="0022264D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Imponer al presunto agresor la obligación de proporcionar a la mujer víctima de violencia, el sustento necesario para garantizar su subsistencia, en caso que ésta no dispong</w:t>
                        </w:r>
                        <w:r>
                          <w:rPr>
                            <w:color w:val="auto"/>
                            <w:sz w:val="26"/>
                            <w:szCs w:val="26"/>
                          </w:rPr>
                          <w:t>a de medios económicos para ella</w:t>
                        </w: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 xml:space="preserve"> y exista un relación de dependencia con el presunto agresor. La aplicación de esta medida será de carácter provisional de acuerdo al tiempo fijado para su vigencia en la presente Ley;</w:t>
                        </w:r>
                      </w:p>
                      <w:p w14:paraId="5FCA80B7" w14:textId="77777777" w:rsidR="00924DC0" w:rsidRPr="005B3E7C" w:rsidRDefault="00924DC0" w:rsidP="0022264D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Imponer al presunto agresor la obligación de proporcionar a los hijos e hijas alimentos provisionales que garanticen su subsistencia, hasta que la autoridad competente dicte la forma de tasar los alimentos en armonía a lo establecido en la Ley de la materia;</w:t>
                        </w:r>
                      </w:p>
                      <w:p w14:paraId="4F6EC9E6" w14:textId="4894B539" w:rsidR="00924DC0" w:rsidRPr="005B3E7C" w:rsidRDefault="00924DC0" w:rsidP="0022264D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Suspender al presunto agresor el derecho de visitar a sus hijos e hijas e interfer</w:t>
                        </w:r>
                        <w:r>
                          <w:rPr>
                            <w:color w:val="auto"/>
                            <w:sz w:val="26"/>
                            <w:szCs w:val="26"/>
                          </w:rPr>
                          <w:t>ir en el ejercicio de la tutela,</w:t>
                        </w: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 xml:space="preserve"> cuido, crianza y educación, cuándo éstos hayan sido víctimas de violencia o cuando se encuentren bajo la tutela de la madre que ha sido víctima de violencia, ya sea que estén en su casa, albergue o en cualquier otro lugar que les brinde seguridad;</w:t>
                        </w:r>
                      </w:p>
                      <w:p w14:paraId="5B59C5C3" w14:textId="77777777" w:rsidR="00924DC0" w:rsidRPr="005B3E7C" w:rsidRDefault="00924DC0" w:rsidP="0022264D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Emitir una orden judicial de protección y auxilio dirigida a la autoridad policial. La víctima portará copia de esta orden para que pueda acudir a la autoridad más cercana en caso de amenaza de agresión fuera o dentro de su domicilio;</w:t>
                        </w:r>
                      </w:p>
                      <w:p w14:paraId="415E3476" w14:textId="0C6A8A4A" w:rsidR="00924DC0" w:rsidRPr="005B3E7C" w:rsidRDefault="00924DC0" w:rsidP="0022264D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Garantizar el ejercicio de las acciones legales en materia de alimentos prohibiendo al agresor la celebración de actos y contratos sobre bienes muebles e inmuebles, así como el  desplazamiento de los bienes muebles de la residencia común hacia otra lugar cualquiera. El Juez o Jueza realizará inventario de dichos bienes, tanto en el momento de dictar estas medidas como al suspenderlas;</w:t>
                        </w:r>
                      </w:p>
                      <w:p w14:paraId="6A45A226" w14:textId="7CA4A395" w:rsidR="00924DC0" w:rsidRPr="005B3E7C" w:rsidRDefault="00924DC0" w:rsidP="0022264D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rPr>
                            <w:color w:val="auto"/>
                            <w:sz w:val="26"/>
                            <w:szCs w:val="26"/>
                          </w:rPr>
                        </w:pPr>
                        <w:r w:rsidRPr="005B3E7C">
                          <w:rPr>
                            <w:color w:val="auto"/>
                            <w:sz w:val="26"/>
                            <w:szCs w:val="26"/>
                          </w:rPr>
                          <w:t>Prohibir al agresor que se aproxime a la persona protegida en cualquier lugar donde se encuentre, así como acercase a su domicilio, a su lugar de trabajo o cualquier otro que sea frecuentado por ella, El Juez o Jueza fijará una distancia mínima entre el agresor y la víctima que no se podrá rebasar bajo de alejamiento podrá acordarse con independencia de que la persona afectada o que aquellas a quienes se pretenda proteger hubieran abandonado previamente el lugar.</w:t>
                        </w:r>
                      </w:p>
                    </w:txbxContent>
                  </v:textbox>
                </v:shape>
                <v:shape id="Text Box 241" o:spid="_x0000_s1147" type="#_x0000_t202" style="position:absolute;top:303530;width:19202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SzIxAAA&#10;ANwAAAAPAAAAZHJzL2Rvd25yZXYueG1sRI9Ba8JAFITvgv9heYI33Sgi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90syMQAAADcAAAADwAAAAAAAAAAAAAAAACXAgAAZHJzL2Rv&#10;d25yZXYueG1sUEsFBgAAAAAEAAQA9QAAAIgDAAAAAA==&#10;" filled="f" stroked="f">
                  <v:textbox style="mso-next-textbox:#Text Box 242" inset="0,0,0,0">
                    <w:txbxContent/>
                  </v:textbox>
                </v:shape>
                <v:shape id="Text Box 242" o:spid="_x0000_s1148" type="#_x0000_t202" style="position:absolute;top:607060;width:1920240;height:305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7K/xQAA&#10;ANwAAAAPAAAAZHJzL2Rvd25yZXYueG1sRI9Ba8JAFITvBf/D8oTe6sZQpE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Psr/FAAAA3AAAAA8AAAAAAAAAAAAAAAAAlwIAAGRycy9k&#10;b3ducmV2LnhtbFBLBQYAAAAABAAEAPUAAACJAwAAAAA=&#10;" filled="f" stroked="f">
                  <v:textbox style="mso-next-textbox:#Text Box 243" inset="0,0,0,0">
                    <w:txbxContent/>
                  </v:textbox>
                </v:shape>
                <v:shape id="Text Box 243" o:spid="_x0000_s1149" type="#_x0000_t202" style="position:absolute;top:911225;width:19202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xck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QxckxgAAANwAAAAPAAAAAAAAAAAAAAAAAJcCAABkcnMv&#10;ZG93bnJldi54bWxQSwUGAAAAAAQABAD1AAAAigMAAAAA&#10;" filled="f" stroked="f">
                  <v:textbox style="mso-next-textbox:#Text Box 244" inset="0,0,0,0">
                    <w:txbxContent/>
                  </v:textbox>
                </v:shape>
                <v:shape id="Text Box 244" o:spid="_x0000_s1150" type="#_x0000_t202" style="position:absolute;top:1214755;width:19202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o9QxQAA&#10;ANwAAAAPAAAAZHJzL2Rvd25yZXYueG1sRI9Ba8JAFITvQv/D8gq9mU1FxKZuREoLBUGM6aHH1+wz&#10;WZJ9m2a3Gv+9Kwg9DjPzDbNaj7YTJxq8cazgOUlBEFdOG64VfJUf0yUIH5A1do5JwYU8rPOHyQoz&#10;7c5c0OkQahEh7DNU0ITQZ1L6qiGLPnE9cfSObrAYohxqqQc8R7jt5CxNF9Ki4bjQYE9vDVXt4c8q&#10;2Hxz8W5+dz/74liYsnxJebtolXp6HDevIAKN4T98b39qBbP5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qj1DFAAAA3AAAAA8AAAAAAAAAAAAAAAAAlwIAAGRycy9k&#10;b3ducmV2LnhtbFBLBQYAAAAABAAEAPUAAACJAwAAAAA=&#10;" filled="f" stroked="f">
                  <v:textbox style="mso-next-textbox:#Text Box 245" inset="0,0,0,0">
                    <w:txbxContent/>
                  </v:textbox>
                </v:shape>
                <v:shape id="Text Box 245" o:spid="_x0000_s1151" type="#_x0000_t202" style="position:absolute;top:1518285;width:192024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5irL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5irLxgAAANwAAAAPAAAAAAAAAAAAAAAAAJcCAABkcnMv&#10;ZG93bnJldi54bWxQSwUGAAAAAAQABAD1AAAAigMAAAAA&#10;" filled="f" stroked="f">
                  <v:textbox style="mso-next-textbox:#Text Box 247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33645">
        <w:rPr>
          <w:noProof/>
          <w:lang w:val="en-US"/>
        </w:rPr>
        <w:drawing>
          <wp:anchor distT="0" distB="0" distL="114300" distR="114300" simplePos="0" relativeHeight="251688053" behindDoc="0" locked="0" layoutInCell="1" allowOverlap="1" wp14:anchorId="0341B101" wp14:editId="627F9EC0">
            <wp:simplePos x="0" y="0"/>
            <wp:positionH relativeFrom="page">
              <wp:posOffset>3119755</wp:posOffset>
            </wp:positionH>
            <wp:positionV relativeFrom="page">
              <wp:posOffset>1320165</wp:posOffset>
            </wp:positionV>
            <wp:extent cx="4197350" cy="2705735"/>
            <wp:effectExtent l="0" t="0" r="0" b="12065"/>
            <wp:wrapThrough wrapText="bothSides">
              <wp:wrapPolygon edited="0">
                <wp:start x="261" y="0"/>
                <wp:lineTo x="0" y="811"/>
                <wp:lineTo x="131" y="1622"/>
                <wp:lineTo x="1699" y="3447"/>
                <wp:lineTo x="5228" y="6691"/>
                <wp:lineTo x="12940" y="13180"/>
                <wp:lineTo x="12940" y="17235"/>
                <wp:lineTo x="13463" y="19669"/>
                <wp:lineTo x="15293" y="21291"/>
                <wp:lineTo x="15424" y="21494"/>
                <wp:lineTo x="16992" y="21494"/>
                <wp:lineTo x="18038" y="19669"/>
                <wp:lineTo x="20391" y="16424"/>
                <wp:lineTo x="21437" y="13788"/>
                <wp:lineTo x="21437" y="13180"/>
                <wp:lineTo x="21175" y="11355"/>
                <wp:lineTo x="20522" y="9936"/>
                <wp:lineTo x="20783" y="9125"/>
                <wp:lineTo x="18822" y="8516"/>
                <wp:lineTo x="9280" y="6691"/>
                <wp:lineTo x="5882" y="3447"/>
                <wp:lineTo x="1176" y="0"/>
                <wp:lineTo x="261" y="0"/>
              </wp:wrapPolygon>
            </wp:wrapThrough>
            <wp:docPr id="160" name="Picture 160" descr="Macintosh HD:Applications:Microsoft Office 2011:Office:Media:Clipart: Business.localized:AA022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Applications:Microsoft Office 2011:Office:Media:Clipart: Business.localized:AA022774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8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004D8CD" wp14:editId="54FA280E">
                <wp:simplePos x="0" y="0"/>
                <wp:positionH relativeFrom="page">
                  <wp:posOffset>2788920</wp:posOffset>
                </wp:positionH>
                <wp:positionV relativeFrom="page">
                  <wp:posOffset>1054100</wp:posOffset>
                </wp:positionV>
                <wp:extent cx="219456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250" y="19200"/>
                    <wp:lineTo x="21250" y="0"/>
                    <wp:lineTo x="0" y="0"/>
                  </wp:wrapPolygon>
                </wp:wrapTight>
                <wp:docPr id="1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8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19.6pt;margin-top:83pt;width:172.8pt;height:18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" fillcolor="#996 [3207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BD48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1AD676D" wp14:editId="1BDF880A">
                <wp:simplePos x="0" y="0"/>
                <wp:positionH relativeFrom="page">
                  <wp:posOffset>457200</wp:posOffset>
                </wp:positionH>
                <wp:positionV relativeFrom="page">
                  <wp:posOffset>1054100</wp:posOffset>
                </wp:positionV>
                <wp:extent cx="219456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250" y="19200"/>
                    <wp:lineTo x="21250" y="0"/>
                    <wp:lineTo x="0" y="0"/>
                  </wp:wrapPolygon>
                </wp:wrapTight>
                <wp:docPr id="1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6pt;margin-top:83pt;width:172.8pt;height:18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" fillcolor="#636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BD48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4987DC4" wp14:editId="6972B123">
                <wp:simplePos x="0" y="0"/>
                <wp:positionH relativeFrom="page">
                  <wp:posOffset>5120640</wp:posOffset>
                </wp:positionH>
                <wp:positionV relativeFrom="page">
                  <wp:posOffset>1054100</wp:posOffset>
                </wp:positionV>
                <wp:extent cx="219456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250" y="19200"/>
                    <wp:lineTo x="21250" y="0"/>
                    <wp:lineTo x="0" y="0"/>
                  </wp:wrapPolygon>
                </wp:wrapTight>
                <wp:docPr id="1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03.2pt;margin-top:83pt;width:172.8pt;height:18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" fillcolor="#669 [3206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BD48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23BFFB5F" wp14:editId="70026CD2">
                <wp:simplePos x="0" y="0"/>
                <wp:positionH relativeFrom="page">
                  <wp:posOffset>459740</wp:posOffset>
                </wp:positionH>
                <wp:positionV relativeFrom="page">
                  <wp:posOffset>457200</wp:posOffset>
                </wp:positionV>
                <wp:extent cx="6858000" cy="571500"/>
                <wp:effectExtent l="0" t="0" r="0" b="12700"/>
                <wp:wrapTight wrapText="bothSides">
                  <wp:wrapPolygon edited="0">
                    <wp:start x="0" y="0"/>
                    <wp:lineTo x="0" y="21120"/>
                    <wp:lineTo x="21520" y="21120"/>
                    <wp:lineTo x="21520" y="0"/>
                    <wp:lineTo x="0" y="0"/>
                  </wp:wrapPolygon>
                </wp:wrapTight>
                <wp:docPr id="2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788E79" w14:textId="5E906694" w:rsidR="00924DC0" w:rsidRDefault="00924DC0" w:rsidP="0023139E">
                            <w:pPr>
                              <w:pStyle w:val="Heading1"/>
                            </w:pPr>
                            <w:r>
                              <w:t>Art. 25: Medidas Cautelares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52" type="#_x0000_t202" style="position:absolute;margin-left:36.2pt;margin-top:36pt;width:540pt;height:45pt;z-index:25165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" filled="f" stroked="f">
                <v:textbox inset="3.6pt,0,3.6pt,0">
                  <w:txbxContent>
                    <w:p w14:paraId="40788E79" w14:textId="5E906694" w:rsidR="00924DC0" w:rsidRDefault="00924DC0" w:rsidP="0023139E">
                      <w:pPr>
                        <w:pStyle w:val="Heading1"/>
                      </w:pPr>
                      <w:r>
                        <w:t>Art. 25: Medidas Cautelares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B3E7C">
        <w:br w:type="page"/>
      </w:r>
      <w:r w:rsidR="00555F37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3109" behindDoc="0" locked="0" layoutInCell="1" allowOverlap="1" wp14:anchorId="142BEF6C" wp14:editId="28159DB7">
                <wp:simplePos x="0" y="0"/>
                <wp:positionH relativeFrom="page">
                  <wp:posOffset>205740</wp:posOffset>
                </wp:positionH>
                <wp:positionV relativeFrom="page">
                  <wp:posOffset>1181100</wp:posOffset>
                </wp:positionV>
                <wp:extent cx="2512060" cy="8420100"/>
                <wp:effectExtent l="0" t="0" r="0" b="127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60" cy="842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5" seq="37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53" type="#_x0000_t202" style="position:absolute;margin-left:16.2pt;margin-top:93pt;width:197.8pt;height:663pt;z-index:251733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" mv:complextextbox="1" filled="f" stroked="f">
                <v:textbox style="mso-next-textbox:#Text Box 210">
                  <w:txbxContent/>
                </v:textbox>
                <w10:wrap anchorx="page" anchory="page"/>
              </v:shape>
            </w:pict>
          </mc:Fallback>
        </mc:AlternateContent>
      </w:r>
      <w:r w:rsidR="00555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157" behindDoc="0" locked="0" layoutInCell="1" allowOverlap="1" wp14:anchorId="0DE560A4" wp14:editId="790B552F">
                <wp:simplePos x="0" y="0"/>
                <wp:positionH relativeFrom="page">
                  <wp:posOffset>4889500</wp:posOffset>
                </wp:positionH>
                <wp:positionV relativeFrom="page">
                  <wp:posOffset>1168400</wp:posOffset>
                </wp:positionV>
                <wp:extent cx="2479040" cy="8496300"/>
                <wp:effectExtent l="0" t="0" r="0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040" cy="849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5" seq="39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54" type="#_x0000_t202" style="position:absolute;margin-left:385pt;margin-top:92pt;width:195.2pt;height:669pt;z-index:251735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" mv:complextextbox="1" filled="f" stroked="f">
                <v:textbox>
                  <w:txbxContent/>
                </v:textbox>
                <w10:wrap anchorx="page" anchory="page"/>
              </v:shape>
            </w:pict>
          </mc:Fallback>
        </mc:AlternateContent>
      </w:r>
      <w:r w:rsidR="00555F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133" behindDoc="0" locked="0" layoutInCell="1" allowOverlap="1" wp14:anchorId="1FC93099" wp14:editId="383DFEEC">
                <wp:simplePos x="0" y="0"/>
                <wp:positionH relativeFrom="page">
                  <wp:posOffset>2537460</wp:posOffset>
                </wp:positionH>
                <wp:positionV relativeFrom="page">
                  <wp:posOffset>1155700</wp:posOffset>
                </wp:positionV>
                <wp:extent cx="2453640" cy="8445500"/>
                <wp:effectExtent l="0" t="0" r="0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844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5" seq="38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155" type="#_x0000_t202" style="position:absolute;margin-left:199.8pt;margin-top:91pt;width:193.2pt;height:665pt;z-index:251734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" mv:complextextbox="1" filled="f" stroked="f">
                <v:textbox style="mso-next-textbox:#Text Box 212">
                  <w:txbxContent/>
                </v:textbox>
                <w10:wrap anchorx="page" anchory="page"/>
              </v:shape>
            </w:pict>
          </mc:Fallback>
        </mc:AlternateContent>
      </w:r>
      <w:r w:rsidR="00292A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989" behindDoc="0" locked="0" layoutInCell="1" allowOverlap="1" wp14:anchorId="7AC9D14C" wp14:editId="4AC6AF19">
                <wp:simplePos x="0" y="0"/>
                <wp:positionH relativeFrom="page">
                  <wp:posOffset>5135880</wp:posOffset>
                </wp:positionH>
                <wp:positionV relativeFrom="page">
                  <wp:posOffset>685800</wp:posOffset>
                </wp:positionV>
                <wp:extent cx="2194560" cy="520700"/>
                <wp:effectExtent l="0" t="0" r="0" b="12700"/>
                <wp:wrapTight wrapText="bothSides">
                  <wp:wrapPolygon edited="0">
                    <wp:start x="0" y="0"/>
                    <wp:lineTo x="0" y="21073"/>
                    <wp:lineTo x="21250" y="21073"/>
                    <wp:lineTo x="21250" y="0"/>
                    <wp:lineTo x="0" y="0"/>
                  </wp:wrapPolygon>
                </wp:wrapTight>
                <wp:docPr id="20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520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04.4pt;margin-top:54pt;width:172.8pt;height:41pt;z-index:251727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" fillcolor="#669 [3206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292A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965" behindDoc="0" locked="0" layoutInCell="1" allowOverlap="1" wp14:anchorId="1C6931FB" wp14:editId="43383058">
                <wp:simplePos x="0" y="0"/>
                <wp:positionH relativeFrom="page">
                  <wp:posOffset>2804160</wp:posOffset>
                </wp:positionH>
                <wp:positionV relativeFrom="page">
                  <wp:posOffset>685800</wp:posOffset>
                </wp:positionV>
                <wp:extent cx="2194560" cy="520700"/>
                <wp:effectExtent l="0" t="0" r="0" b="12700"/>
                <wp:wrapTight wrapText="bothSides">
                  <wp:wrapPolygon edited="0">
                    <wp:start x="0" y="0"/>
                    <wp:lineTo x="0" y="21073"/>
                    <wp:lineTo x="21250" y="21073"/>
                    <wp:lineTo x="21250" y="0"/>
                    <wp:lineTo x="0" y="0"/>
                  </wp:wrapPolygon>
                </wp:wrapTight>
                <wp:docPr id="20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520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220.8pt;margin-top:54pt;width:172.8pt;height:41pt;z-index:251726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" fillcolor="#996 [3207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292A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941" behindDoc="0" locked="0" layoutInCell="1" allowOverlap="1" wp14:anchorId="7B53F576" wp14:editId="5DA37DC7">
                <wp:simplePos x="0" y="0"/>
                <wp:positionH relativeFrom="page">
                  <wp:posOffset>472440</wp:posOffset>
                </wp:positionH>
                <wp:positionV relativeFrom="page">
                  <wp:posOffset>685800</wp:posOffset>
                </wp:positionV>
                <wp:extent cx="2194560" cy="520700"/>
                <wp:effectExtent l="0" t="0" r="0" b="12700"/>
                <wp:wrapTight wrapText="bothSides">
                  <wp:wrapPolygon edited="0">
                    <wp:start x="0" y="0"/>
                    <wp:lineTo x="0" y="21073"/>
                    <wp:lineTo x="21250" y="21073"/>
                    <wp:lineTo x="21250" y="0"/>
                    <wp:lineTo x="0" y="0"/>
                  </wp:wrapPolygon>
                </wp:wrapTight>
                <wp:docPr id="20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520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37.2pt;margin-top:54pt;width:172.8pt;height:41pt;z-index:251725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" fillcolor="#636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</w:p>
    <w:sectPr w:rsidR="0023139E" w:rsidSect="0023139E">
      <w:footerReference w:type="even" r:id="rId18"/>
      <w:footerReference w:type="default" r:id="rId19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817F7" w14:textId="77777777" w:rsidR="008206C6" w:rsidRDefault="008206C6">
      <w:pPr>
        <w:spacing w:after="0"/>
      </w:pPr>
      <w:r>
        <w:separator/>
      </w:r>
    </w:p>
  </w:endnote>
  <w:endnote w:type="continuationSeparator" w:id="0">
    <w:p w14:paraId="51C826D0" w14:textId="77777777" w:rsidR="008206C6" w:rsidRDefault="008206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53968" w14:textId="77777777" w:rsidR="00924DC0" w:rsidRDefault="00924DC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2FA83CD" wp14:editId="4F9F16CE">
              <wp:simplePos x="0" y="0"/>
              <wp:positionH relativeFrom="page">
                <wp:posOffset>266700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87928" w14:textId="77777777" w:rsidR="00924DC0" w:rsidRPr="00F31951" w:rsidRDefault="00924DC0" w:rsidP="0023139E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206C6">
                            <w:rPr>
                              <w:noProof/>
                            </w:rPr>
                            <w:t>14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156" type="#_x0000_t202" style="position:absolute;margin-left:21pt;margin-top:756pt;width:48pt;height:1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" filled="f" stroked="f">
              <v:textbox inset="0,0,0,0">
                <w:txbxContent>
                  <w:p w14:paraId="6CF87928" w14:textId="77777777" w:rsidR="00924DC0" w:rsidRPr="00F31951" w:rsidRDefault="00924DC0" w:rsidP="0023139E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206C6">
                      <w:rPr>
                        <w:noProof/>
                      </w:rPr>
                      <w:t>14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6EC3E" w14:textId="77777777" w:rsidR="00924DC0" w:rsidRDefault="00924DC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3AB3AE" wp14:editId="580BE1B1">
              <wp:simplePos x="0" y="0"/>
              <wp:positionH relativeFrom="page">
                <wp:posOffset>6896100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871AB" w14:textId="77777777" w:rsidR="00924DC0" w:rsidRPr="00F31951" w:rsidRDefault="00924DC0" w:rsidP="0023139E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206C6"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157" type="#_x0000_t202" style="position:absolute;margin-left:543pt;margin-top:756pt;width:48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" filled="f" stroked="f">
              <v:textbox inset="0,0,0,0">
                <w:txbxContent>
                  <w:p w14:paraId="091871AB" w14:textId="77777777" w:rsidR="00924DC0" w:rsidRPr="00F31951" w:rsidRDefault="00924DC0" w:rsidP="0023139E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206C6"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BA39B" w14:textId="77777777" w:rsidR="008206C6" w:rsidRDefault="008206C6">
      <w:pPr>
        <w:spacing w:after="0"/>
      </w:pPr>
      <w:r>
        <w:separator/>
      </w:r>
    </w:p>
  </w:footnote>
  <w:footnote w:type="continuationSeparator" w:id="0">
    <w:p w14:paraId="18DBB3F0" w14:textId="77777777" w:rsidR="008206C6" w:rsidRDefault="008206C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584B80"/>
    <w:multiLevelType w:val="hybridMultilevel"/>
    <w:tmpl w:val="B7E8EAE4"/>
    <w:lvl w:ilvl="0" w:tplc="F13E8C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C4C6F"/>
    <w:multiLevelType w:val="hybridMultilevel"/>
    <w:tmpl w:val="6E46E918"/>
    <w:lvl w:ilvl="0" w:tplc="61C890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6276C"/>
    <w:multiLevelType w:val="hybridMultilevel"/>
    <w:tmpl w:val="DC309676"/>
    <w:lvl w:ilvl="0" w:tplc="EA8829E0">
      <w:start w:val="1"/>
      <w:numFmt w:val="upp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A4421"/>
    <w:multiLevelType w:val="hybridMultilevel"/>
    <w:tmpl w:val="31804DA2"/>
    <w:lvl w:ilvl="0" w:tplc="9C3C1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64195"/>
    <w:multiLevelType w:val="hybridMultilevel"/>
    <w:tmpl w:val="7C9A912C"/>
    <w:lvl w:ilvl="0" w:tplc="B8621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D66DA"/>
    <w:multiLevelType w:val="multilevel"/>
    <w:tmpl w:val="7C9A912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351A8"/>
    <w:multiLevelType w:val="hybridMultilevel"/>
    <w:tmpl w:val="A4CEF768"/>
    <w:lvl w:ilvl="0" w:tplc="89CE0B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F1575F"/>
    <w:multiLevelType w:val="hybridMultilevel"/>
    <w:tmpl w:val="0FE66FB2"/>
    <w:lvl w:ilvl="0" w:tplc="F9828920">
      <w:start w:val="1"/>
      <w:numFmt w:val="upperLetter"/>
      <w:lvlText w:val="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23139E"/>
    <w:rsid w:val="00024DD6"/>
    <w:rsid w:val="00032138"/>
    <w:rsid w:val="0004011F"/>
    <w:rsid w:val="000446DF"/>
    <w:rsid w:val="000453DB"/>
    <w:rsid w:val="00051B4D"/>
    <w:rsid w:val="00054B0F"/>
    <w:rsid w:val="00091F13"/>
    <w:rsid w:val="000A293B"/>
    <w:rsid w:val="000A40F1"/>
    <w:rsid w:val="000F35D7"/>
    <w:rsid w:val="0012199A"/>
    <w:rsid w:val="00147D2A"/>
    <w:rsid w:val="00162C2C"/>
    <w:rsid w:val="0016520D"/>
    <w:rsid w:val="001851A3"/>
    <w:rsid w:val="001C2FE9"/>
    <w:rsid w:val="001D3FC2"/>
    <w:rsid w:val="001F2B90"/>
    <w:rsid w:val="0020030D"/>
    <w:rsid w:val="00215F79"/>
    <w:rsid w:val="0022264D"/>
    <w:rsid w:val="0023000F"/>
    <w:rsid w:val="0023139E"/>
    <w:rsid w:val="00234238"/>
    <w:rsid w:val="00292AC6"/>
    <w:rsid w:val="002D3028"/>
    <w:rsid w:val="002F127B"/>
    <w:rsid w:val="00311FCD"/>
    <w:rsid w:val="00373FA3"/>
    <w:rsid w:val="00386133"/>
    <w:rsid w:val="00390452"/>
    <w:rsid w:val="003E4298"/>
    <w:rsid w:val="004165D5"/>
    <w:rsid w:val="0043167F"/>
    <w:rsid w:val="00441722"/>
    <w:rsid w:val="00464056"/>
    <w:rsid w:val="00486F88"/>
    <w:rsid w:val="0049535E"/>
    <w:rsid w:val="004D6055"/>
    <w:rsid w:val="004D658B"/>
    <w:rsid w:val="00533645"/>
    <w:rsid w:val="005521DF"/>
    <w:rsid w:val="00555F37"/>
    <w:rsid w:val="00563322"/>
    <w:rsid w:val="005668E6"/>
    <w:rsid w:val="00574762"/>
    <w:rsid w:val="00595C20"/>
    <w:rsid w:val="005A0E29"/>
    <w:rsid w:val="005A3B1B"/>
    <w:rsid w:val="005A4932"/>
    <w:rsid w:val="005B3E7C"/>
    <w:rsid w:val="005E0D1C"/>
    <w:rsid w:val="005F5D5B"/>
    <w:rsid w:val="00636535"/>
    <w:rsid w:val="006502B8"/>
    <w:rsid w:val="006A2CC2"/>
    <w:rsid w:val="006C0A43"/>
    <w:rsid w:val="006E3DD9"/>
    <w:rsid w:val="006F046C"/>
    <w:rsid w:val="00703F79"/>
    <w:rsid w:val="00736FA5"/>
    <w:rsid w:val="007B1BDE"/>
    <w:rsid w:val="007B712B"/>
    <w:rsid w:val="007C7EFF"/>
    <w:rsid w:val="007D55E1"/>
    <w:rsid w:val="007E3BB7"/>
    <w:rsid w:val="007E6574"/>
    <w:rsid w:val="007F2140"/>
    <w:rsid w:val="00800440"/>
    <w:rsid w:val="0080053F"/>
    <w:rsid w:val="0080454A"/>
    <w:rsid w:val="0081663D"/>
    <w:rsid w:val="008206C6"/>
    <w:rsid w:val="0082323C"/>
    <w:rsid w:val="008362F2"/>
    <w:rsid w:val="00861FDB"/>
    <w:rsid w:val="00896C1B"/>
    <w:rsid w:val="008A6691"/>
    <w:rsid w:val="008C26AB"/>
    <w:rsid w:val="008C73D2"/>
    <w:rsid w:val="00901C2C"/>
    <w:rsid w:val="009156FD"/>
    <w:rsid w:val="00915AEC"/>
    <w:rsid w:val="009172A2"/>
    <w:rsid w:val="00924DC0"/>
    <w:rsid w:val="00937512"/>
    <w:rsid w:val="00962DBA"/>
    <w:rsid w:val="00977322"/>
    <w:rsid w:val="009B1887"/>
    <w:rsid w:val="009C6C84"/>
    <w:rsid w:val="009E0A32"/>
    <w:rsid w:val="009F7380"/>
    <w:rsid w:val="00A33E05"/>
    <w:rsid w:val="00A76071"/>
    <w:rsid w:val="00AE5D0C"/>
    <w:rsid w:val="00B50521"/>
    <w:rsid w:val="00B50F7E"/>
    <w:rsid w:val="00B52A3E"/>
    <w:rsid w:val="00B5588D"/>
    <w:rsid w:val="00B61E4A"/>
    <w:rsid w:val="00B72425"/>
    <w:rsid w:val="00BB749E"/>
    <w:rsid w:val="00BD4869"/>
    <w:rsid w:val="00BD5495"/>
    <w:rsid w:val="00BF6CD6"/>
    <w:rsid w:val="00C00B85"/>
    <w:rsid w:val="00C162FF"/>
    <w:rsid w:val="00C5385C"/>
    <w:rsid w:val="00C6253C"/>
    <w:rsid w:val="00C93136"/>
    <w:rsid w:val="00CA06C8"/>
    <w:rsid w:val="00CA23B5"/>
    <w:rsid w:val="00CA7375"/>
    <w:rsid w:val="00CD4ADA"/>
    <w:rsid w:val="00CE5EAA"/>
    <w:rsid w:val="00D07096"/>
    <w:rsid w:val="00D22A1F"/>
    <w:rsid w:val="00D24F4A"/>
    <w:rsid w:val="00D77526"/>
    <w:rsid w:val="00D92E7C"/>
    <w:rsid w:val="00DC309E"/>
    <w:rsid w:val="00DC3E57"/>
    <w:rsid w:val="00E20C38"/>
    <w:rsid w:val="00E316A2"/>
    <w:rsid w:val="00E35EB4"/>
    <w:rsid w:val="00E533BE"/>
    <w:rsid w:val="00EA07B4"/>
    <w:rsid w:val="00EC0165"/>
    <w:rsid w:val="00EC391A"/>
    <w:rsid w:val="00ED2497"/>
    <w:rsid w:val="00EE669B"/>
    <w:rsid w:val="00F12BEA"/>
    <w:rsid w:val="00F82EC3"/>
    <w:rsid w:val="00F86B56"/>
    <w:rsid w:val="00FB548D"/>
    <w:rsid w:val="00FC7100"/>
    <w:rsid w:val="00FE0B80"/>
    <w:rsid w:val="00FF1B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E1F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</w:latentStyles>
  <w:style w:type="paragraph" w:default="1" w:styleId="Normal">
    <w:name w:val="Normal"/>
    <w:qFormat/>
    <w:rsid w:val="00EA51C5"/>
    <w:rPr>
      <w:lang w:val="es-ES_tradnl"/>
    </w:rPr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paragraph" w:styleId="ListParagraph">
    <w:name w:val="List Paragraph"/>
    <w:basedOn w:val="Normal"/>
    <w:rsid w:val="00C162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</w:latentStyles>
  <w:style w:type="paragraph" w:default="1" w:styleId="Normal">
    <w:name w:val="Normal"/>
    <w:qFormat/>
    <w:rsid w:val="00EA51C5"/>
    <w:rPr>
      <w:lang w:val="es-ES_tradnl"/>
    </w:rPr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paragraph" w:styleId="ListParagraph">
    <w:name w:val="List Paragraph"/>
    <w:basedOn w:val="Normal"/>
    <w:rsid w:val="00C16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Advantage%20Brochure.dotx" TargetMode="External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Advantage Brochure.dotx</Template>
  <TotalTime>0</TotalTime>
  <Pages>14</Pages>
  <Words>19</Words>
  <Characters>112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Muller</dc:creator>
  <cp:keywords/>
  <dc:description/>
  <cp:lastModifiedBy>Emily Muller</cp:lastModifiedBy>
  <cp:revision>3</cp:revision>
  <cp:lastPrinted>2013-10-21T20:29:00Z</cp:lastPrinted>
  <dcterms:created xsi:type="dcterms:W3CDTF">2013-11-04T20:41:00Z</dcterms:created>
  <dcterms:modified xsi:type="dcterms:W3CDTF">2013-11-04T20:41:00Z</dcterms:modified>
  <cp:category/>
</cp:coreProperties>
</file>